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Pr="00E9100D" w:rsidR="007B4CB2" w:rsidP="002C6B8D" w:rsidRDefault="00BB75D2" w14:paraId="78BAD242" w14:textId="48346D87">
      <w:pPr>
        <w:pStyle w:val="BodyText"/>
        <w:jc w:val="center"/>
        <w:rPr>
          <w:rFonts w:ascii="Rubik" w:hAnsi="Rubik" w:cs="Rubik"/>
          <w:sz w:val="24"/>
          <w:szCs w:val="24"/>
        </w:rPr>
      </w:pPr>
      <w:r w:rsidRPr="00E9100D">
        <w:rPr>
          <w:rFonts w:ascii="Rubik" w:hAnsi="Rubik" w:cs="Rubik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3885E6" wp14:editId="408D0A26">
                <wp:simplePos x="0" y="0"/>
                <wp:positionH relativeFrom="margin">
                  <wp:align>right</wp:align>
                </wp:positionH>
                <wp:positionV relativeFrom="page">
                  <wp:posOffset>1828800</wp:posOffset>
                </wp:positionV>
                <wp:extent cx="5781040" cy="20002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81040" cy="2000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A76C96" w:rsidP="00331EBB" w:rsidRDefault="00B97872" w14:paraId="16176FCE" w14:textId="26BC16AE">
                            <w:pPr>
                              <w:jc w:val="center"/>
                              <w:rPr>
                                <w:rFonts w:ascii="Rubik" w:hAnsi="Rubik" w:cs="Rubik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</w:pPr>
                            <w:r w:rsidRPr="00B97872">
                              <w:rPr>
                                <w:rFonts w:ascii="Rubik" w:hAnsi="Rubik" w:cs="Rubik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  <w:highlight w:val="yellow"/>
                              </w:rPr>
                              <w:t xml:space="preserve">&lt;Insert </w:t>
                            </w:r>
                            <w:r>
                              <w:rPr>
                                <w:rFonts w:ascii="Rubik" w:hAnsi="Rubik" w:cs="Rubik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  <w:highlight w:val="yellow"/>
                              </w:rPr>
                              <w:t xml:space="preserve">DHCW </w:t>
                            </w:r>
                            <w:r w:rsidRPr="00B97872">
                              <w:rPr>
                                <w:rFonts w:ascii="Rubik" w:hAnsi="Rubik" w:cs="Rubik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  <w:highlight w:val="yellow"/>
                              </w:rPr>
                              <w:t>Project Name&gt;</w:t>
                            </w:r>
                          </w:p>
                          <w:p w:rsidR="00BB75D2" w:rsidP="00BB75D2" w:rsidRDefault="00BB75D2" w14:paraId="0D418A44" w14:textId="77777777">
                            <w:pPr>
                              <w:pStyle w:val="BodyText"/>
                            </w:pPr>
                          </w:p>
                          <w:p w:rsidRPr="00E842CC" w:rsidR="00BB75D2" w:rsidP="00BB75D2" w:rsidRDefault="00BB75D2" w14:paraId="78E1B39F" w14:textId="6FEC6302">
                            <w:pPr>
                              <w:pStyle w:val="BodyText"/>
                            </w:pPr>
                            <w:r>
                              <w:t xml:space="preserve">This document </w:t>
                            </w:r>
                            <w:r w:rsidR="008B04BA">
                              <w:t xml:space="preserve">summarises the incident reporting arrangements in place for </w:t>
                            </w:r>
                            <w:r w:rsidRPr="00B97872" w:rsidR="00B97872">
                              <w:rPr>
                                <w:highlight w:val="yellow"/>
                              </w:rPr>
                              <w:t xml:space="preserve">&lt;Insert </w:t>
                            </w:r>
                            <w:r w:rsidR="00B97872">
                              <w:rPr>
                                <w:highlight w:val="yellow"/>
                              </w:rPr>
                              <w:t xml:space="preserve">DHCW </w:t>
                            </w:r>
                            <w:r w:rsidRPr="00B97872" w:rsidR="00B97872">
                              <w:rPr>
                                <w:highlight w:val="yellow"/>
                              </w:rPr>
                              <w:t>Project Name&gt;</w:t>
                            </w:r>
                            <w:r w:rsidRPr="00B97872" w:rsidR="008B04BA">
                              <w:rPr>
                                <w:highlight w:val="yellow"/>
                              </w:rPr>
                              <w:t>,</w:t>
                            </w:r>
                            <w:r w:rsidR="008B04BA">
                              <w:t xml:space="preserve"> providing links to relevant policies and pro</w:t>
                            </w:r>
                            <w:r w:rsidR="008D1179">
                              <w:t>cedures</w:t>
                            </w:r>
                            <w:r w:rsidR="008B04BA">
                              <w:t xml:space="preserve">. </w:t>
                            </w: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A3885E6">
                <v:stroke joinstyle="miter"/>
                <v:path gradientshapeok="t" o:connecttype="rect"/>
              </v:shapetype>
              <v:shape id="Text Box 30" style="position:absolute;left:0;text-align:left;margin-left:404pt;margin-top:2in;width:455.2pt;height:157.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">
                <v:textbox>
                  <w:txbxContent>
                    <w:p w:rsidR="00A76C96" w:rsidP="00331EBB" w:rsidRDefault="00B97872" w14:paraId="16176FCE" w14:textId="26BC16AE">
                      <w:pPr>
                        <w:jc w:val="center"/>
                        <w:rPr>
                          <w:rFonts w:ascii="Rubik" w:hAnsi="Rubik" w:cs="Rubik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</w:pPr>
                      <w:r w:rsidRPr="00B97872">
                        <w:rPr>
                          <w:rFonts w:ascii="Rubik" w:hAnsi="Rubik" w:cs="Rubik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  <w:highlight w:val="yellow"/>
                        </w:rPr>
                        <w:t xml:space="preserve">&lt;Insert </w:t>
                      </w:r>
                      <w:r>
                        <w:rPr>
                          <w:rFonts w:ascii="Rubik" w:hAnsi="Rubik" w:cs="Rubik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  <w:highlight w:val="yellow"/>
                        </w:rPr>
                        <w:t xml:space="preserve">DHCW </w:t>
                      </w:r>
                      <w:r w:rsidRPr="00B97872">
                        <w:rPr>
                          <w:rFonts w:ascii="Rubik" w:hAnsi="Rubik" w:cs="Rubik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  <w:highlight w:val="yellow"/>
                        </w:rPr>
                        <w:t>Project Name&gt;</w:t>
                      </w:r>
                    </w:p>
                    <w:p w:rsidR="00BB75D2" w:rsidP="00BB75D2" w:rsidRDefault="00BB75D2" w14:paraId="0D418A44" w14:textId="77777777">
                      <w:pPr>
                        <w:pStyle w:val="BodyText"/>
                      </w:pPr>
                    </w:p>
                    <w:p w:rsidRPr="00E842CC" w:rsidR="00BB75D2" w:rsidP="00BB75D2" w:rsidRDefault="00BB75D2" w14:paraId="78E1B39F" w14:textId="6FEC6302">
                      <w:pPr>
                        <w:pStyle w:val="BodyText"/>
                      </w:pPr>
                      <w:r>
                        <w:t xml:space="preserve">This document </w:t>
                      </w:r>
                      <w:r w:rsidR="008B04BA">
                        <w:t xml:space="preserve">summarises the incident reporting arrangements in place for </w:t>
                      </w:r>
                      <w:r w:rsidRPr="00B97872" w:rsidR="00B97872">
                        <w:rPr>
                          <w:highlight w:val="yellow"/>
                        </w:rPr>
                        <w:t xml:space="preserve">&lt;Insert </w:t>
                      </w:r>
                      <w:r w:rsidR="00B97872">
                        <w:rPr>
                          <w:highlight w:val="yellow"/>
                        </w:rPr>
                        <w:t xml:space="preserve">DHCW </w:t>
                      </w:r>
                      <w:r w:rsidRPr="00B97872" w:rsidR="00B97872">
                        <w:rPr>
                          <w:highlight w:val="yellow"/>
                        </w:rPr>
                        <w:t>Project Name&gt;</w:t>
                      </w:r>
                      <w:r w:rsidRPr="00B97872" w:rsidR="008B04BA">
                        <w:rPr>
                          <w:highlight w:val="yellow"/>
                        </w:rPr>
                        <w:t>,</w:t>
                      </w:r>
                      <w:r w:rsidR="008B04BA">
                        <w:t xml:space="preserve"> providing links to relevant policies and pro</w:t>
                      </w:r>
                      <w:r w:rsidR="008D1179">
                        <w:t>cedures</w:t>
                      </w:r>
                      <w:r w:rsidR="008B04BA">
                        <w:t xml:space="preserve">. </w:t>
                      </w:r>
                      <w:r>
                        <w:t xml:space="preserve">  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:rsidRPr="00E9100D" w:rsidR="007B4CB2" w:rsidP="002C6B8D" w:rsidRDefault="007B4CB2" w14:paraId="32212843" w14:textId="77777777">
      <w:pPr>
        <w:pStyle w:val="BodyText"/>
        <w:jc w:val="center"/>
        <w:rPr>
          <w:rFonts w:ascii="Rubik" w:hAnsi="Rubik" w:cs="Rubik"/>
          <w:sz w:val="24"/>
          <w:szCs w:val="24"/>
        </w:rPr>
      </w:pPr>
    </w:p>
    <w:p w:rsidRPr="00E9100D" w:rsidR="007B4CB2" w:rsidP="000500C5" w:rsidRDefault="000500C5" w14:paraId="3D12569A" w14:textId="77777777">
      <w:pPr>
        <w:pStyle w:val="BodyText"/>
        <w:tabs>
          <w:tab w:val="left" w:pos="1140"/>
        </w:tabs>
        <w:rPr>
          <w:rFonts w:ascii="Rubik" w:hAnsi="Rubik" w:cs="Rubik"/>
          <w:sz w:val="24"/>
          <w:szCs w:val="24"/>
        </w:rPr>
      </w:pPr>
      <w:r w:rsidRPr="00E9100D">
        <w:rPr>
          <w:rFonts w:ascii="Rubik" w:hAnsi="Rubik" w:cs="Rubik"/>
          <w:sz w:val="24"/>
          <w:szCs w:val="24"/>
        </w:rPr>
        <w:tab/>
      </w:r>
    </w:p>
    <w:p w:rsidRPr="00E9100D" w:rsidR="007B4CB2" w:rsidRDefault="007B4CB2" w14:paraId="039117A2" w14:textId="77777777">
      <w:pPr>
        <w:pStyle w:val="BodyText"/>
        <w:rPr>
          <w:rFonts w:ascii="Rubik" w:hAnsi="Rubik" w:cs="Rubik"/>
          <w:sz w:val="24"/>
          <w:szCs w:val="24"/>
        </w:rPr>
      </w:pPr>
    </w:p>
    <w:p w:rsidRPr="00E9100D" w:rsidR="007B4CB2" w:rsidRDefault="007B4CB2" w14:paraId="7044527A" w14:textId="77777777">
      <w:pPr>
        <w:pStyle w:val="BodyText"/>
        <w:rPr>
          <w:rFonts w:ascii="Rubik" w:hAnsi="Rubik" w:cs="Rubik"/>
          <w:sz w:val="24"/>
          <w:szCs w:val="24"/>
        </w:rPr>
      </w:pPr>
    </w:p>
    <w:p w:rsidRPr="00E9100D" w:rsidR="007B4CB2" w:rsidRDefault="007B4CB2" w14:paraId="081D0E1B" w14:textId="77777777">
      <w:pPr>
        <w:pStyle w:val="BodyText"/>
        <w:rPr>
          <w:rFonts w:ascii="Rubik" w:hAnsi="Rubik" w:cs="Rubik"/>
          <w:sz w:val="24"/>
          <w:szCs w:val="24"/>
        </w:rPr>
      </w:pPr>
    </w:p>
    <w:p w:rsidRPr="00E9100D" w:rsidR="007B4CB2" w:rsidRDefault="007B4CB2" w14:paraId="5DB2D7FB" w14:textId="77777777">
      <w:pPr>
        <w:pStyle w:val="BodyText"/>
        <w:rPr>
          <w:rFonts w:ascii="Rubik" w:hAnsi="Rubik" w:cs="Rubik"/>
          <w:sz w:val="24"/>
          <w:szCs w:val="24"/>
        </w:rPr>
      </w:pPr>
    </w:p>
    <w:p w:rsidRPr="00E9100D" w:rsidR="00CE1A7C" w:rsidRDefault="00CE1A7C" w14:paraId="0F32B554" w14:textId="6AD4551F">
      <w:pPr>
        <w:pStyle w:val="BodyText"/>
        <w:spacing w:before="10"/>
        <w:rPr>
          <w:rFonts w:ascii="Rubik" w:hAnsi="Rubik" w:cs="Rubik"/>
          <w:sz w:val="24"/>
          <w:szCs w:val="24"/>
        </w:rPr>
      </w:pPr>
    </w:p>
    <w:p w:rsidRPr="00E9100D" w:rsidR="00104222" w:rsidRDefault="00104222" w14:paraId="27631795" w14:textId="77777777">
      <w:pPr>
        <w:pStyle w:val="BodyText"/>
        <w:spacing w:before="10"/>
        <w:rPr>
          <w:rFonts w:ascii="Rubik" w:hAnsi="Rubik" w:cs="Rubik"/>
          <w:sz w:val="24"/>
          <w:szCs w:val="24"/>
        </w:rPr>
      </w:pPr>
    </w:p>
    <w:p w:rsidRPr="00E9100D" w:rsidR="009E434B" w:rsidP="009E434B" w:rsidRDefault="009E434B" w14:paraId="1F8C6E39" w14:textId="77777777">
      <w:pPr>
        <w:pStyle w:val="BodyText"/>
        <w:spacing w:before="10"/>
        <w:ind w:left="142"/>
        <w:rPr>
          <w:rFonts w:ascii="Rubik" w:hAnsi="Rubik" w:cs="Rubik"/>
          <w:sz w:val="24"/>
          <w:szCs w:val="24"/>
        </w:rPr>
      </w:pPr>
      <w:r w:rsidRPr="00E9100D">
        <w:rPr>
          <w:rFonts w:ascii="Rubik" w:hAnsi="Rubik" w:cs="Rubik"/>
          <w:sz w:val="24"/>
          <w:szCs w:val="24"/>
        </w:rPr>
        <w:t xml:space="preserve">   </w:t>
      </w:r>
    </w:p>
    <w:p w:rsidRPr="00E9100D" w:rsidR="007706F3" w:rsidP="009E434B" w:rsidRDefault="007706F3" w14:paraId="55DFCC33" w14:textId="77777777">
      <w:pPr>
        <w:pStyle w:val="BodyText"/>
        <w:spacing w:before="10"/>
        <w:ind w:left="142"/>
        <w:rPr>
          <w:rFonts w:ascii="Rubik" w:hAnsi="Rubik" w:cs="Rubik"/>
          <w:sz w:val="24"/>
          <w:szCs w:val="24"/>
        </w:rPr>
      </w:pPr>
    </w:p>
    <w:p w:rsidRPr="00E9100D" w:rsidR="007706F3" w:rsidP="009E434B" w:rsidRDefault="007706F3" w14:paraId="05A9B292" w14:textId="77777777">
      <w:pPr>
        <w:pStyle w:val="BodyText"/>
        <w:spacing w:before="10"/>
        <w:ind w:left="142"/>
        <w:rPr>
          <w:rFonts w:ascii="Rubik" w:hAnsi="Rubik" w:cs="Rubik"/>
          <w:sz w:val="24"/>
          <w:szCs w:val="24"/>
        </w:rPr>
      </w:pPr>
    </w:p>
    <w:p w:rsidRPr="00E9100D" w:rsidR="009F28C0" w:rsidP="009E434B" w:rsidRDefault="009F28C0" w14:paraId="5A34500C" w14:textId="77777777">
      <w:pPr>
        <w:pStyle w:val="BodyText"/>
        <w:spacing w:before="10"/>
        <w:ind w:left="142"/>
        <w:rPr>
          <w:rFonts w:ascii="Rubik" w:hAnsi="Rubik" w:cs="Rubik"/>
          <w:sz w:val="24"/>
          <w:szCs w:val="24"/>
        </w:rPr>
      </w:pPr>
    </w:p>
    <w:tbl>
      <w:tblPr>
        <w:tblpPr w:leftFromText="180" w:rightFromText="180" w:vertAnchor="text" w:horzAnchor="margin" w:tblpX="264" w:tblpY="95"/>
        <w:tblW w:w="9488" w:type="dxa"/>
        <w:tblBorders>
          <w:top w:val="single" w:color="E6E7E8" w:sz="8" w:space="0"/>
          <w:left w:val="single" w:color="E6E7E8" w:sz="8" w:space="0"/>
          <w:bottom w:val="single" w:color="E6E7E8" w:sz="8" w:space="0"/>
          <w:right w:val="single" w:color="E6E7E8" w:sz="8" w:space="0"/>
          <w:insideH w:val="single" w:color="E6E7E8" w:sz="8" w:space="0"/>
          <w:insideV w:val="single" w:color="E6E7E8" w:sz="8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9"/>
        <w:gridCol w:w="5949"/>
      </w:tblGrid>
      <w:tr w:rsidRPr="00E9100D" w:rsidR="001713B1" w:rsidTr="4FE284B9" w14:paraId="2496E3A1" w14:textId="77777777">
        <w:trPr>
          <w:trHeight w:val="550"/>
        </w:trPr>
        <w:tc>
          <w:tcPr>
            <w:tcW w:w="3539" w:type="dxa"/>
            <w:tcBorders>
              <w:top w:val="single" w:color="13A3C9" w:sz="4" w:space="0"/>
              <w:left w:val="single" w:color="13A3C9" w:sz="4" w:space="0"/>
              <w:bottom w:val="single" w:color="13A3C9" w:sz="4" w:space="0"/>
              <w:right w:val="single" w:color="13A3C9" w:sz="4" w:space="0"/>
            </w:tcBorders>
          </w:tcPr>
          <w:p w:rsidRPr="00E9100D" w:rsidR="001713B1" w:rsidP="65E345B8" w:rsidRDefault="008B04BA" w14:paraId="23EFC15D" w14:textId="53794846">
            <w:pPr>
              <w:pStyle w:val="table-header"/>
              <w:rPr>
                <w:rFonts w:ascii="Rubik" w:hAnsi="Rubik" w:cs="Rubik"/>
                <w:b/>
                <w:bCs/>
                <w:color w:val="FFFFFF" w:themeColor="background1"/>
              </w:rPr>
            </w:pPr>
            <w:r>
              <w:rPr>
                <w:rFonts w:ascii="Rubik" w:hAnsi="Rubik" w:cs="Rubik"/>
                <w:b/>
                <w:bCs/>
                <w:color w:val="auto"/>
              </w:rPr>
              <w:t>Clinical and Patient Safety</w:t>
            </w:r>
          </w:p>
        </w:tc>
        <w:tc>
          <w:tcPr>
            <w:tcW w:w="5949" w:type="dxa"/>
            <w:tcBorders>
              <w:top w:val="single" w:color="13A3C9" w:sz="4" w:space="0"/>
              <w:left w:val="single" w:color="13A3C9" w:sz="4" w:space="0"/>
              <w:bottom w:val="single" w:color="13A3C9" w:sz="4" w:space="0"/>
              <w:right w:val="single" w:color="13A3C9" w:sz="4" w:space="0"/>
            </w:tcBorders>
            <w:shd w:val="clear" w:color="auto" w:fill="FFFFFF" w:themeFill="background2"/>
          </w:tcPr>
          <w:p w:rsidRPr="00BB75D2" w:rsidR="001713B1" w:rsidP="00155825" w:rsidRDefault="008B04BA" w14:paraId="28C9F11F" w14:textId="09854152">
            <w:pPr>
              <w:pStyle w:val="table-header"/>
              <w:ind w:left="0"/>
              <w:rPr>
                <w:rFonts w:ascii="Rubik" w:hAnsi="Rubik" w:cs="Rubik"/>
                <w:b/>
                <w:bCs/>
                <w:color w:val="auto"/>
              </w:rPr>
            </w:pPr>
            <w:r>
              <w:rPr>
                <w:rFonts w:ascii="Rubik" w:hAnsi="Rubik" w:cs="Rubik"/>
                <w:b/>
                <w:bCs/>
                <w:color w:val="auto"/>
              </w:rPr>
              <w:t>Incident reporting arrangements</w:t>
            </w:r>
          </w:p>
          <w:p w:rsidR="00B3651E" w:rsidP="00BB75D2" w:rsidRDefault="008B04BA" w14:paraId="095C726D" w14:textId="33B3DD8B">
            <w:p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Incident reporting arrangements for </w:t>
            </w:r>
            <w:r w:rsidRPr="00B97872" w:rsidR="00B97872">
              <w:rPr>
                <w:rFonts w:ascii="Rubik" w:hAnsi="Rubik" w:cs="Rubik"/>
                <w:highlight w:val="yellow"/>
              </w:rPr>
              <w:t xml:space="preserve">&lt;Insert </w:t>
            </w:r>
            <w:r w:rsidR="004310E1">
              <w:rPr>
                <w:rFonts w:ascii="Rubik" w:hAnsi="Rubik" w:cs="Rubik"/>
                <w:highlight w:val="yellow"/>
              </w:rPr>
              <w:t xml:space="preserve">DHCW </w:t>
            </w:r>
            <w:r w:rsidRPr="00B97872" w:rsidR="00B97872">
              <w:rPr>
                <w:rFonts w:ascii="Rubik" w:hAnsi="Rubik" w:cs="Rubik"/>
                <w:highlight w:val="yellow"/>
              </w:rPr>
              <w:t>Project Name&gt;</w:t>
            </w:r>
            <w:r>
              <w:rPr>
                <w:rFonts w:ascii="Rubik" w:hAnsi="Rubik" w:cs="Rubik"/>
              </w:rPr>
              <w:t xml:space="preserve"> follow </w:t>
            </w:r>
            <w:r w:rsidR="00B3651E">
              <w:rPr>
                <w:rFonts w:ascii="Rubik" w:hAnsi="Rubik" w:cs="Rubik"/>
              </w:rPr>
              <w:t xml:space="preserve">corporate </w:t>
            </w:r>
            <w:r>
              <w:rPr>
                <w:rFonts w:ascii="Rubik" w:hAnsi="Rubik" w:cs="Rubik"/>
              </w:rPr>
              <w:t>DHCW policies and procedures</w:t>
            </w:r>
            <w:r w:rsidR="00B3651E">
              <w:rPr>
                <w:rFonts w:ascii="Rubik" w:hAnsi="Rubik" w:cs="Rubik"/>
              </w:rPr>
              <w:t xml:space="preserve">. </w:t>
            </w:r>
          </w:p>
          <w:p w:rsidR="00B3651E" w:rsidP="00BB75D2" w:rsidRDefault="00B3651E" w14:paraId="6E57D30D" w14:textId="77777777">
            <w:pPr>
              <w:rPr>
                <w:rFonts w:ascii="Rubik" w:hAnsi="Rubik" w:cs="Rubik"/>
              </w:rPr>
            </w:pPr>
          </w:p>
          <w:p w:rsidRPr="001720DA" w:rsidR="001720DA" w:rsidP="00BB75D2" w:rsidRDefault="001720DA" w14:paraId="4EF15604" w14:textId="50ED4282">
            <w:pPr>
              <w:rPr>
                <w:rFonts w:ascii="Rubik" w:hAnsi="Rubik" w:cs="Rubik"/>
                <w:b/>
                <w:bCs/>
              </w:rPr>
            </w:pPr>
            <w:r>
              <w:rPr>
                <w:rFonts w:ascii="Rubik" w:hAnsi="Rubik" w:cs="Rubik"/>
                <w:b/>
                <w:bCs/>
              </w:rPr>
              <w:t>1.</w:t>
            </w:r>
            <w:r w:rsidRPr="001720DA">
              <w:rPr>
                <w:rFonts w:ascii="Rubik" w:hAnsi="Rubik" w:cs="Rubik"/>
                <w:b/>
                <w:bCs/>
              </w:rPr>
              <w:t>Patient Safety Incidents</w:t>
            </w:r>
          </w:p>
          <w:p w:rsidR="00B3651E" w:rsidP="00BB75D2" w:rsidRDefault="00B3651E" w14:paraId="450B6818" w14:textId="2CD465A2">
            <w:p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From a patient safety perspective, the policy in place for incidents reported to DHCW Patient Safety is:</w:t>
            </w:r>
          </w:p>
          <w:p w:rsidR="00B3651E" w:rsidP="00BB75D2" w:rsidRDefault="00B3651E" w14:paraId="550ED81D" w14:textId="77777777">
            <w:pPr>
              <w:rPr>
                <w:rFonts w:ascii="Rubik" w:hAnsi="Rubik" w:cs="Rubik"/>
              </w:rPr>
            </w:pPr>
          </w:p>
          <w:p w:rsidR="00B3651E" w:rsidP="00B3651E" w:rsidRDefault="00B3651E" w14:paraId="245AA28E" w14:textId="77777777">
            <w:pPr>
              <w:rPr>
                <w:rFonts w:ascii="Aptos" w:hAnsi="Aptos" w:eastAsia="Times New Roman"/>
                <w:color w:val="000000"/>
              </w:rPr>
            </w:pPr>
            <w:hyperlink w:tooltip="https://nhswales.ipassportqms.com/show_document?doc_id=4585dd3608900af864478b5f02ea8e61&amp;latest=true" w:history="1" r:id="rId11">
              <w:r>
                <w:rPr>
                  <w:rStyle w:val="Hyperlink"/>
                  <w:rFonts w:ascii="Aptos" w:hAnsi="Aptos" w:eastAsia="Times New Roman"/>
                </w:rPr>
                <w:t>PSM-PRSS-2: Process to Manage the Reporting and Investigation of Clinical Incidents, Risks and Concerns (version 1.0)</w:t>
              </w:r>
            </w:hyperlink>
          </w:p>
          <w:p w:rsidR="00B3651E" w:rsidP="00BB75D2" w:rsidRDefault="00B3651E" w14:paraId="6344FDCA" w14:textId="77777777">
            <w:pPr>
              <w:rPr>
                <w:rFonts w:ascii="Rubik" w:hAnsi="Rubik" w:cs="Rubik"/>
              </w:rPr>
            </w:pPr>
          </w:p>
          <w:p w:rsidRPr="001720DA" w:rsidR="001720DA" w:rsidP="00BB75D2" w:rsidRDefault="001720DA" w14:paraId="511DBDC2" w14:textId="359FC324">
            <w:pPr>
              <w:rPr>
                <w:rFonts w:ascii="Rubik" w:hAnsi="Rubik" w:cs="Rubik"/>
                <w:b/>
                <w:bCs/>
              </w:rPr>
            </w:pPr>
            <w:r>
              <w:rPr>
                <w:rFonts w:ascii="Rubik" w:hAnsi="Rubik" w:cs="Rubik"/>
                <w:b/>
                <w:bCs/>
              </w:rPr>
              <w:t>2.</w:t>
            </w:r>
            <w:r w:rsidRPr="001720DA">
              <w:rPr>
                <w:rFonts w:ascii="Rubik" w:hAnsi="Rubik" w:cs="Rubik"/>
                <w:b/>
                <w:bCs/>
              </w:rPr>
              <w:t>G</w:t>
            </w:r>
            <w:r w:rsidRPr="001720DA" w:rsidR="00B3651E">
              <w:rPr>
                <w:rFonts w:ascii="Rubik" w:hAnsi="Rubik" w:cs="Rubik"/>
                <w:b/>
                <w:bCs/>
              </w:rPr>
              <w:t>eneral incident reporting</w:t>
            </w:r>
          </w:p>
          <w:p w:rsidR="00B3651E" w:rsidP="00BB75D2" w:rsidRDefault="001720DA" w14:paraId="0A203BAF" w14:textId="34126B1E">
            <w:p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For general incident reporting the policy is:</w:t>
            </w:r>
            <w:r w:rsidR="00B3651E">
              <w:rPr>
                <w:rFonts w:ascii="Rubik" w:hAnsi="Rubik" w:cs="Rubik"/>
              </w:rPr>
              <w:t xml:space="preserve"> </w:t>
            </w:r>
          </w:p>
          <w:p w:rsidR="00B3651E" w:rsidP="00B3651E" w:rsidRDefault="00B3651E" w14:paraId="552E0CBC" w14:textId="77777777">
            <w:pPr>
              <w:rPr>
                <w:rFonts w:ascii="Aptos" w:hAnsi="Aptos" w:eastAsia="Times New Roman"/>
                <w:color w:val="000000"/>
              </w:rPr>
            </w:pPr>
            <w:hyperlink w:tooltip="https://nhswales.ipassportqms.com/show_document?doc_id=fca6e2d1f973a72f52fab9b62f9ae9cd&amp;latest=true" w:history="1" r:id="rId12">
              <w:r>
                <w:rPr>
                  <w:rStyle w:val="Hyperlink"/>
                  <w:rFonts w:ascii="Aptos" w:hAnsi="Aptos" w:eastAsia="Times New Roman"/>
                </w:rPr>
                <w:t>POL-SMS-005: Incident Management Policy (version 1.0)</w:t>
              </w:r>
            </w:hyperlink>
          </w:p>
          <w:p w:rsidR="00B3651E" w:rsidP="00BB75D2" w:rsidRDefault="00B3651E" w14:paraId="2A7886CC" w14:textId="5DC46699">
            <w:pPr>
              <w:rPr>
                <w:rFonts w:ascii="Rubik" w:hAnsi="Rubik" w:cs="Rubik"/>
              </w:rPr>
            </w:pPr>
            <w:r w:rsidRPr="4FE284B9">
              <w:rPr>
                <w:rFonts w:ascii="Rubik" w:hAnsi="Rubik" w:cs="Rubik"/>
              </w:rPr>
              <w:t xml:space="preserve">(accessible on </w:t>
            </w:r>
            <w:proofErr w:type="spellStart"/>
            <w:r w:rsidRPr="4FE284B9">
              <w:rPr>
                <w:rFonts w:ascii="Rubik" w:hAnsi="Rubik" w:cs="Rubik"/>
              </w:rPr>
              <w:t>iPassport</w:t>
            </w:r>
            <w:proofErr w:type="spellEnd"/>
            <w:r w:rsidRPr="4FE284B9">
              <w:rPr>
                <w:rFonts w:ascii="Rubik" w:hAnsi="Rubik" w:cs="Rubik"/>
              </w:rPr>
              <w:t>)</w:t>
            </w:r>
          </w:p>
          <w:p w:rsidR="00B3651E" w:rsidP="00BB75D2" w:rsidRDefault="00B3651E" w14:paraId="3AF09C15" w14:textId="77777777">
            <w:pPr>
              <w:rPr>
                <w:rFonts w:ascii="Rubik" w:hAnsi="Rubik" w:cs="Rubik"/>
              </w:rPr>
            </w:pPr>
          </w:p>
          <w:p w:rsidRPr="001720DA" w:rsidR="001720DA" w:rsidP="00BB75D2" w:rsidRDefault="001720DA" w14:paraId="2E21446D" w14:textId="6ACCF9D6">
            <w:pPr>
              <w:rPr>
                <w:rFonts w:ascii="Rubik" w:hAnsi="Rubik" w:cs="Rubik"/>
                <w:b/>
                <w:bCs/>
              </w:rPr>
            </w:pPr>
            <w:r w:rsidRPr="001720DA">
              <w:rPr>
                <w:rFonts w:ascii="Rubik" w:hAnsi="Rubik" w:cs="Rubik"/>
                <w:b/>
                <w:bCs/>
              </w:rPr>
              <w:t>3. Risk Management</w:t>
            </w:r>
          </w:p>
          <w:p w:rsidR="00B3651E" w:rsidP="00BB75D2" w:rsidRDefault="00B3651E" w14:paraId="1EAB0316" w14:textId="4D0E06A2">
            <w:p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For risk management, the following policy will be used:</w:t>
            </w:r>
          </w:p>
          <w:p w:rsidR="00B3651E" w:rsidP="00BB75D2" w:rsidRDefault="00B3651E" w14:paraId="00E01AA2" w14:textId="14D29965">
            <w:pPr>
              <w:rPr>
                <w:rFonts w:ascii="Rubik" w:hAnsi="Rubik" w:cs="Rubik"/>
              </w:rPr>
            </w:pPr>
            <w:r>
              <w:t xml:space="preserve">Risk management Policy V1.0 (available on </w:t>
            </w:r>
            <w:proofErr w:type="spellStart"/>
            <w:r>
              <w:t>iPassport</w:t>
            </w:r>
            <w:proofErr w:type="spellEnd"/>
            <w:r>
              <w:t>)</w:t>
            </w:r>
          </w:p>
          <w:p w:rsidR="00B3651E" w:rsidP="00BB75D2" w:rsidRDefault="00B3651E" w14:paraId="5D9CE623" w14:textId="77777777">
            <w:pPr>
              <w:rPr>
                <w:rFonts w:ascii="Rubik" w:hAnsi="Rubik" w:cs="Rubik"/>
              </w:rPr>
            </w:pPr>
          </w:p>
          <w:p w:rsidRPr="00F75F88" w:rsidR="00F75F88" w:rsidP="00BB75D2" w:rsidRDefault="00F75F88" w14:paraId="66D96644" w14:textId="5B9E9257">
            <w:pPr>
              <w:rPr>
                <w:rFonts w:ascii="Rubik" w:hAnsi="Rubik" w:cs="Rubik"/>
                <w:b/>
                <w:bCs/>
              </w:rPr>
            </w:pPr>
            <w:r w:rsidRPr="00F75F88">
              <w:rPr>
                <w:rFonts w:ascii="Rubik" w:hAnsi="Rubik" w:cs="Rubik"/>
                <w:b/>
                <w:bCs/>
              </w:rPr>
              <w:t>Further Information</w:t>
            </w:r>
          </w:p>
          <w:p w:rsidRPr="00B3651E" w:rsidR="00BB75D2" w:rsidP="00F75F88" w:rsidRDefault="00F75F88" w14:paraId="3FD9E0EE" w14:textId="00133ECB">
            <w:r>
              <w:rPr>
                <w:rFonts w:ascii="Rubik" w:hAnsi="Rubik" w:cs="Rubik"/>
              </w:rPr>
              <w:t>For further information r</w:t>
            </w:r>
            <w:r w:rsidR="00B3651E">
              <w:rPr>
                <w:rFonts w:ascii="Rubik" w:hAnsi="Rubik" w:cs="Rubik"/>
              </w:rPr>
              <w:t xml:space="preserve">isk and incident </w:t>
            </w:r>
            <w:r>
              <w:rPr>
                <w:rFonts w:ascii="Rubik" w:hAnsi="Rubik" w:cs="Rubik"/>
              </w:rPr>
              <w:t xml:space="preserve">documentation and contacts are available on the </w:t>
            </w:r>
            <w:r w:rsidR="008B04BA">
              <w:rPr>
                <w:rFonts w:ascii="Rubik" w:hAnsi="Rubik" w:cs="Rubik"/>
              </w:rPr>
              <w:t xml:space="preserve">DHCW intranet: </w:t>
            </w:r>
            <w:hyperlink w:history="1" r:id="rId13">
              <w:r w:rsidR="008B04BA">
                <w:rPr>
                  <w:rStyle w:val="Hyperlink"/>
                </w:rPr>
                <w:t>Risk Management - Home</w:t>
              </w:r>
            </w:hyperlink>
          </w:p>
        </w:tc>
      </w:tr>
    </w:tbl>
    <w:p w:rsidRPr="00E9100D" w:rsidR="009E434B" w:rsidP="009E434B" w:rsidRDefault="009E434B" w14:paraId="4BA750CF" w14:textId="77777777">
      <w:pPr>
        <w:pStyle w:val="BodyText"/>
        <w:spacing w:before="10"/>
        <w:ind w:left="142"/>
        <w:rPr>
          <w:rFonts w:ascii="Rubik" w:hAnsi="Rubik" w:cs="Rubik"/>
          <w:sz w:val="24"/>
          <w:szCs w:val="24"/>
        </w:rPr>
      </w:pPr>
    </w:p>
    <w:p w:rsidRPr="00E9100D" w:rsidR="00BB75D2" w:rsidP="00F75F88" w:rsidRDefault="001713B1" w14:paraId="399A1B17" w14:textId="38DA5D81">
      <w:pPr>
        <w:tabs>
          <w:tab w:val="left" w:pos="4107"/>
          <w:tab w:val="left" w:pos="6883"/>
        </w:tabs>
        <w:spacing w:before="480"/>
        <w:ind w:firstLine="607"/>
        <w:rPr>
          <w:rFonts w:ascii="Rubik" w:hAnsi="Rubik" w:cs="Rubik"/>
          <w:b/>
          <w:bCs/>
          <w:color w:val="0778A7"/>
          <w:sz w:val="20"/>
          <w:szCs w:val="20"/>
        </w:rPr>
      </w:pPr>
      <w:r w:rsidRPr="00E9100D">
        <w:rPr>
          <w:rFonts w:ascii="Rubik" w:hAnsi="Rubik" w:cs="Rubik"/>
          <w:color w:val="383838"/>
          <w:sz w:val="24"/>
          <w:szCs w:val="24"/>
        </w:rPr>
        <w:tab/>
      </w:r>
    </w:p>
    <w:p w:rsidRPr="00E9100D" w:rsidR="009D2621" w:rsidP="65E345B8" w:rsidRDefault="009D2621" w14:paraId="3B34A886" w14:textId="77777777">
      <w:pPr>
        <w:tabs>
          <w:tab w:val="right" w:pos="10150"/>
        </w:tabs>
        <w:spacing w:line="276" w:lineRule="auto"/>
        <w:jc w:val="right"/>
        <w:rPr>
          <w:rFonts w:ascii="Rubik" w:hAnsi="Rubik" w:cs="Rubik"/>
          <w:b/>
          <w:bCs/>
          <w:color w:val="0778A7"/>
          <w:sz w:val="20"/>
          <w:szCs w:val="20"/>
        </w:rPr>
      </w:pPr>
    </w:p>
    <w:p w:rsidRPr="00E9100D" w:rsidR="009D2621" w:rsidP="65E345B8" w:rsidRDefault="009D2621" w14:paraId="0E9454F0" w14:textId="77777777">
      <w:pPr>
        <w:tabs>
          <w:tab w:val="right" w:pos="10150"/>
        </w:tabs>
        <w:spacing w:line="276" w:lineRule="auto"/>
        <w:jc w:val="right"/>
        <w:rPr>
          <w:rFonts w:ascii="Rubik" w:hAnsi="Rubik" w:cs="Rubik"/>
          <w:b/>
          <w:bCs/>
          <w:color w:val="0778A7"/>
          <w:sz w:val="20"/>
          <w:szCs w:val="20"/>
        </w:rPr>
      </w:pPr>
    </w:p>
    <w:p w:rsidRPr="00E9100D" w:rsidR="007521B0" w:rsidP="007521B0" w:rsidRDefault="007521B0" w14:paraId="5F0D819B" w14:textId="4A0432B4">
      <w:pPr>
        <w:tabs>
          <w:tab w:val="right" w:pos="10150"/>
        </w:tabs>
        <w:spacing w:line="276" w:lineRule="auto"/>
        <w:jc w:val="right"/>
        <w:rPr>
          <w:rFonts w:ascii="Rubik" w:hAnsi="Rubik" w:cs="Rubik"/>
          <w:color w:val="0778A7"/>
          <w:sz w:val="20"/>
          <w:szCs w:val="20"/>
        </w:rPr>
      </w:pPr>
      <w:r w:rsidRPr="00E9100D">
        <w:rPr>
          <w:rFonts w:ascii="Rubik" w:hAnsi="Rubik" w:cs="Rubik"/>
          <w:b/>
          <w:bCs/>
          <w:color w:val="0778A7"/>
          <w:sz w:val="20"/>
          <w:szCs w:val="20"/>
        </w:rPr>
        <w:t>TŶ GLAN-YR-AFON</w:t>
      </w:r>
      <w:r w:rsidRPr="00E9100D">
        <w:rPr>
          <w:rFonts w:ascii="Rubik" w:hAnsi="Rubik" w:cs="Rubik"/>
          <w:color w:val="0778A7"/>
          <w:sz w:val="20"/>
          <w:szCs w:val="20"/>
        </w:rPr>
        <w:t xml:space="preserve"> 21 </w:t>
      </w:r>
      <w:proofErr w:type="spellStart"/>
      <w:r w:rsidRPr="00E9100D">
        <w:rPr>
          <w:rFonts w:ascii="Rubik" w:hAnsi="Rubik" w:cs="Rubik"/>
          <w:color w:val="0778A7"/>
          <w:sz w:val="20"/>
          <w:szCs w:val="20"/>
        </w:rPr>
        <w:t>Heol</w:t>
      </w:r>
      <w:proofErr w:type="spellEnd"/>
      <w:r w:rsidRPr="00E9100D">
        <w:rPr>
          <w:rFonts w:ascii="Rubik" w:hAnsi="Rubik" w:cs="Rubik"/>
          <w:color w:val="0778A7"/>
          <w:sz w:val="20"/>
          <w:szCs w:val="20"/>
        </w:rPr>
        <w:t xml:space="preserve"> </w:t>
      </w:r>
      <w:proofErr w:type="spellStart"/>
      <w:r w:rsidRPr="00E9100D">
        <w:rPr>
          <w:rFonts w:ascii="Rubik" w:hAnsi="Rubik" w:cs="Rubik"/>
          <w:color w:val="0778A7"/>
          <w:sz w:val="20"/>
          <w:szCs w:val="20"/>
        </w:rPr>
        <w:t>Ddwyreiniol</w:t>
      </w:r>
      <w:proofErr w:type="spellEnd"/>
      <w:r w:rsidRPr="00E9100D">
        <w:rPr>
          <w:rFonts w:ascii="Rubik" w:hAnsi="Rubik" w:cs="Rubik"/>
          <w:color w:val="0778A7"/>
          <w:sz w:val="20"/>
          <w:szCs w:val="20"/>
        </w:rPr>
        <w:t xml:space="preserve"> Y Bont-</w:t>
      </w:r>
      <w:proofErr w:type="spellStart"/>
      <w:r w:rsidRPr="00E9100D">
        <w:rPr>
          <w:rFonts w:ascii="Rubik" w:hAnsi="Rubik" w:cs="Rubik"/>
          <w:color w:val="0778A7"/>
          <w:sz w:val="20"/>
          <w:szCs w:val="20"/>
        </w:rPr>
        <w:t>Faen</w:t>
      </w:r>
      <w:proofErr w:type="spellEnd"/>
      <w:r w:rsidRPr="00E9100D">
        <w:rPr>
          <w:rFonts w:ascii="Rubik" w:hAnsi="Rubik" w:cs="Rubik"/>
          <w:color w:val="0778A7"/>
          <w:sz w:val="20"/>
          <w:szCs w:val="20"/>
        </w:rPr>
        <w:t xml:space="preserve">, </w:t>
      </w:r>
      <w:proofErr w:type="spellStart"/>
      <w:r w:rsidRPr="00E9100D">
        <w:rPr>
          <w:rFonts w:ascii="Rubik" w:hAnsi="Rubik" w:cs="Rubik"/>
          <w:color w:val="0778A7"/>
          <w:sz w:val="20"/>
          <w:szCs w:val="20"/>
        </w:rPr>
        <w:t>Caerdydd</w:t>
      </w:r>
      <w:proofErr w:type="spellEnd"/>
      <w:r w:rsidRPr="00E9100D">
        <w:rPr>
          <w:rFonts w:ascii="Rubik" w:hAnsi="Rubik" w:cs="Rubik"/>
          <w:color w:val="0778A7"/>
          <w:sz w:val="20"/>
          <w:szCs w:val="20"/>
        </w:rPr>
        <w:t xml:space="preserve"> CF11 9AD</w:t>
      </w:r>
    </w:p>
    <w:p w:rsidRPr="00E9100D" w:rsidR="00016A93" w:rsidP="00BB75D2" w:rsidRDefault="007521B0" w14:paraId="0E5EDF3D" w14:textId="4A574A47">
      <w:pPr>
        <w:spacing w:before="240" w:line="276" w:lineRule="auto"/>
        <w:jc w:val="right"/>
        <w:rPr>
          <w:rFonts w:ascii="Rubik" w:hAnsi="Rubik" w:cs="Rubik"/>
        </w:rPr>
      </w:pPr>
      <w:r w:rsidRPr="00E9100D">
        <w:rPr>
          <w:rFonts w:ascii="Rubik" w:hAnsi="Rubik" w:cs="Rubik"/>
          <w:b/>
          <w:bCs/>
          <w:color w:val="20406A"/>
          <w:sz w:val="20"/>
          <w:szCs w:val="20"/>
        </w:rPr>
        <w:t>TŶ GLAN-YR-AFON</w:t>
      </w:r>
      <w:r w:rsidRPr="00E9100D">
        <w:rPr>
          <w:rFonts w:ascii="Rubik" w:hAnsi="Rubik" w:cs="Rubik"/>
          <w:color w:val="20406A"/>
          <w:sz w:val="20"/>
          <w:szCs w:val="20"/>
        </w:rPr>
        <w:t xml:space="preserve"> 21 Cowbridge Road East, Cardiff CF11 9AD</w:t>
      </w:r>
    </w:p>
    <w:sectPr w:rsidRPr="00E9100D" w:rsidR="00016A93" w:rsidSect="00147DEC">
      <w:headerReference w:type="default" r:id="rId14"/>
      <w:footerReference w:type="default" r:id="rId15"/>
      <w:pgSz w:w="11906" w:h="16838" w:orient="portrait"/>
      <w:pgMar w:top="1134" w:right="992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60C27" w:rsidP="002C6B8D" w:rsidRDefault="00260C27" w14:paraId="17EE706A" w14:textId="77777777">
      <w:r>
        <w:separator/>
      </w:r>
    </w:p>
  </w:endnote>
  <w:endnote w:type="continuationSeparator" w:id="0">
    <w:p w:rsidR="00260C27" w:rsidP="002C6B8D" w:rsidRDefault="00260C27" w14:paraId="16A3FA32" w14:textId="77777777">
      <w:r>
        <w:continuationSeparator/>
      </w:r>
    </w:p>
  </w:endnote>
  <w:endnote w:type="continuationNotice" w:id="1">
    <w:p w:rsidR="00260C27" w:rsidRDefault="00260C27" w14:paraId="4D0F9C61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ubik">
    <w:altName w:val="Cambria"/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1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2528"/>
      <w:gridCol w:w="2356"/>
      <w:gridCol w:w="2432"/>
      <w:gridCol w:w="2440"/>
    </w:tblGrid>
    <w:tr w:rsidRPr="00717701" w:rsidR="003E238A" w:rsidTr="00BB75D2" w14:paraId="614E5769" w14:textId="77777777">
      <w:trPr>
        <w:trHeight w:val="80"/>
      </w:trPr>
      <w:tc>
        <w:tcPr>
          <w:tcW w:w="2528" w:type="dxa"/>
        </w:tcPr>
        <w:p w:rsidRPr="00717701" w:rsidR="003E238A" w:rsidP="00BB75D2" w:rsidRDefault="00BB75D2" w14:paraId="05DDC7F9" w14:textId="5B48307B">
          <w:pPr>
            <w:rPr>
              <w:color w:val="002060"/>
              <w:sz w:val="14"/>
              <w:szCs w:val="14"/>
            </w:rPr>
          </w:pPr>
          <w:r>
            <w:rPr>
              <w:color w:val="002060"/>
              <w:sz w:val="14"/>
              <w:szCs w:val="14"/>
            </w:rPr>
            <w:t xml:space="preserve">Page 1 of 1 </w:t>
          </w:r>
        </w:p>
      </w:tc>
      <w:tc>
        <w:tcPr>
          <w:tcW w:w="2356" w:type="dxa"/>
        </w:tcPr>
        <w:p w:rsidRPr="00717701" w:rsidR="003E238A" w:rsidP="003E238A" w:rsidRDefault="003E238A" w14:paraId="284D583A" w14:textId="6373A585">
          <w:pPr>
            <w:tabs>
              <w:tab w:val="center" w:pos="4513"/>
              <w:tab w:val="right" w:pos="9026"/>
            </w:tabs>
            <w:jc w:val="center"/>
            <w:rPr>
              <w:color w:val="002060"/>
              <w:sz w:val="14"/>
              <w:szCs w:val="14"/>
            </w:rPr>
          </w:pPr>
        </w:p>
      </w:tc>
      <w:tc>
        <w:tcPr>
          <w:tcW w:w="2432" w:type="dxa"/>
        </w:tcPr>
        <w:p w:rsidRPr="00717701" w:rsidR="003E238A" w:rsidP="003E238A" w:rsidRDefault="003E238A" w14:paraId="3A3E6876" w14:textId="77777777">
          <w:pPr>
            <w:tabs>
              <w:tab w:val="center" w:pos="4513"/>
              <w:tab w:val="right" w:pos="9026"/>
            </w:tabs>
            <w:jc w:val="center"/>
            <w:rPr>
              <w:color w:val="002060"/>
              <w:sz w:val="14"/>
              <w:szCs w:val="14"/>
            </w:rPr>
          </w:pPr>
        </w:p>
      </w:tc>
      <w:tc>
        <w:tcPr>
          <w:tcW w:w="2440" w:type="dxa"/>
        </w:tcPr>
        <w:p w:rsidRPr="00717701" w:rsidR="003E238A" w:rsidP="00BB75D2" w:rsidRDefault="00BB75D2" w14:paraId="073A43F9" w14:textId="7E80F84D">
          <w:pPr>
            <w:tabs>
              <w:tab w:val="center" w:pos="4513"/>
              <w:tab w:val="right" w:pos="9026"/>
            </w:tabs>
            <w:rPr>
              <w:color w:val="002060"/>
              <w:sz w:val="14"/>
              <w:szCs w:val="14"/>
            </w:rPr>
          </w:pPr>
          <w:r>
            <w:rPr>
              <w:color w:val="002060"/>
              <w:sz w:val="14"/>
              <w:szCs w:val="14"/>
            </w:rPr>
            <w:t>Author: Nicolette Sutton 0</w:t>
          </w:r>
          <w:r w:rsidR="00F75F88">
            <w:rPr>
              <w:color w:val="002060"/>
              <w:sz w:val="14"/>
              <w:szCs w:val="14"/>
            </w:rPr>
            <w:t>5</w:t>
          </w:r>
          <w:r>
            <w:rPr>
              <w:color w:val="002060"/>
              <w:sz w:val="14"/>
              <w:szCs w:val="14"/>
            </w:rPr>
            <w:t>/12/24</w:t>
          </w:r>
        </w:p>
      </w:tc>
    </w:tr>
  </w:tbl>
  <w:p w:rsidRPr="00E95079" w:rsidR="00910B75" w:rsidP="65E345B8" w:rsidRDefault="00910B75" w14:paraId="57A76570" w14:textId="77777777">
    <w:pPr>
      <w:pStyle w:val="Footer"/>
      <w:rPr>
        <w:rFonts w:asciiTheme="minorHAnsi" w:hAnsiTheme="minorHAnsi" w:cstheme="minorBidi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60C27" w:rsidP="002C6B8D" w:rsidRDefault="00260C27" w14:paraId="6E26EAAF" w14:textId="77777777">
      <w:r>
        <w:separator/>
      </w:r>
    </w:p>
  </w:footnote>
  <w:footnote w:type="continuationSeparator" w:id="0">
    <w:p w:rsidR="00260C27" w:rsidP="002C6B8D" w:rsidRDefault="00260C27" w14:paraId="17D9D6EC" w14:textId="77777777">
      <w:r>
        <w:continuationSeparator/>
      </w:r>
    </w:p>
  </w:footnote>
  <w:footnote w:type="continuationNotice" w:id="1">
    <w:p w:rsidR="00260C27" w:rsidRDefault="00260C27" w14:paraId="5759E24B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43677C" w:rsidRDefault="00332B0A" w14:paraId="619EC395" w14:textId="324ACD61">
    <w:pPr>
      <w:pStyle w:val="Header"/>
    </w:pPr>
    <w:r>
      <w:rPr>
        <w:noProof/>
        <w:color w:val="2B579A"/>
        <w:shd w:val="clear" w:color="auto" w:fill="E6E6E6"/>
      </w:rPr>
      <w:drawing>
        <wp:anchor distT="0" distB="0" distL="114300" distR="114300" simplePos="0" relativeHeight="251658242" behindDoc="1" locked="0" layoutInCell="1" allowOverlap="1" wp14:anchorId="41E57E95" wp14:editId="6F5FEF87">
          <wp:simplePos x="0" y="0"/>
          <wp:positionH relativeFrom="margin">
            <wp:align>right</wp:align>
          </wp:positionH>
          <wp:positionV relativeFrom="paragraph">
            <wp:posOffset>-200600</wp:posOffset>
          </wp:positionV>
          <wp:extent cx="1258570" cy="463550"/>
          <wp:effectExtent l="0" t="0" r="0" b="0"/>
          <wp:wrapNone/>
          <wp:docPr id="20" name="Picture 20" descr="Text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DHCW-Logo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8570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Pr="009B2791" w:rsidR="00910B75" w:rsidP="00910B75" w:rsidRDefault="00910B75" w14:paraId="0F46CBFE" w14:textId="30A7D95F">
    <w:pPr>
      <w:pStyle w:val="Header"/>
      <w:tabs>
        <w:tab w:val="clear" w:pos="4513"/>
        <w:tab w:val="center" w:pos="5103"/>
      </w:tabs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F3F284"/>
    <w:multiLevelType w:val="multilevel"/>
    <w:tmpl w:val="FFFFFFFF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" w15:restartNumberingAfterBreak="0">
    <w:nsid w:val="0530E9D7"/>
    <w:multiLevelType w:val="hybridMultilevel"/>
    <w:tmpl w:val="FFFFFFFF"/>
    <w:lvl w:ilvl="0" w:tplc="54C202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FC96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E856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CA937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256EA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B88BB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898AE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1453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A20B4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B46CCF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hint="default"/>
      </w:rPr>
    </w:lvl>
  </w:abstractNum>
  <w:abstractNum w:abstractNumId="4" w15:restartNumberingAfterBreak="0">
    <w:nsid w:val="0D970034"/>
    <w:multiLevelType w:val="multilevel"/>
    <w:tmpl w:val="90F47B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5" w15:restartNumberingAfterBreak="0">
    <w:nsid w:val="0F4331E7"/>
    <w:multiLevelType w:val="multilevel"/>
    <w:tmpl w:val="13420A2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5ADCA8"/>
    <w:multiLevelType w:val="hybridMultilevel"/>
    <w:tmpl w:val="FFFFFFFF"/>
    <w:lvl w:ilvl="0" w:tplc="18247D5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FD0E4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52225E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484DB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810968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C7E4F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A9AB9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90631B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738FB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2265BF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9" w15:restartNumberingAfterBreak="0">
    <w:nsid w:val="2270645A"/>
    <w:multiLevelType w:val="multilevel"/>
    <w:tmpl w:val="0D56E9B2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ind w:left="866" w:hanging="440"/>
      </w:p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22DA3474"/>
    <w:multiLevelType w:val="hybridMultilevel"/>
    <w:tmpl w:val="F12CD6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5A73BCF"/>
    <w:multiLevelType w:val="multilevel"/>
    <w:tmpl w:val="90F47B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12" w15:restartNumberingAfterBreak="0">
    <w:nsid w:val="25ED7BAA"/>
    <w:multiLevelType w:val="hybridMultilevel"/>
    <w:tmpl w:val="FFFFFFFF"/>
    <w:lvl w:ilvl="0" w:tplc="2D50DCF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DCA80DA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2" w:tplc="B96C1BD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E8A50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84651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66CC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6345F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7825C1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6DE0C8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9C5F18C"/>
    <w:multiLevelType w:val="multilevel"/>
    <w:tmpl w:val="FFFFFFFF"/>
    <w:lvl w:ilvl="0">
      <w:start w:val="1"/>
      <w:numFmt w:val="bullet"/>
      <w:lvlText w:val=""/>
      <w:lvlJc w:val="left"/>
      <w:pPr>
        <w:ind w:left="33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3B8F69"/>
    <w:multiLevelType w:val="multilevel"/>
    <w:tmpl w:val="FFFFFFFF"/>
    <w:lvl w:ilvl="0">
      <w:start w:val="1"/>
      <w:numFmt w:val="bullet"/>
      <w:lvlText w:val=""/>
      <w:lvlJc w:val="left"/>
      <w:pPr>
        <w:ind w:left="33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ED26898"/>
    <w:multiLevelType w:val="hybridMultilevel"/>
    <w:tmpl w:val="D354CF72"/>
    <w:lvl w:ilvl="0" w:tplc="FFFFFFFF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16" w15:restartNumberingAfterBreak="0">
    <w:nsid w:val="2F6AC3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7" w15:restartNumberingAfterBreak="0">
    <w:nsid w:val="30F5E58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8" w15:restartNumberingAfterBreak="0">
    <w:nsid w:val="3486E6F7"/>
    <w:multiLevelType w:val="multilevel"/>
    <w:tmpl w:val="FFFFFFFF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9" w15:restartNumberingAfterBreak="0">
    <w:nsid w:val="3FA155DF"/>
    <w:multiLevelType w:val="multilevel"/>
    <w:tmpl w:val="90F47B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20" w15:restartNumberingAfterBreak="0">
    <w:nsid w:val="4AC89674"/>
    <w:multiLevelType w:val="multilevel"/>
    <w:tmpl w:val="FFFFFFFF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1" w15:restartNumberingAfterBreak="0">
    <w:nsid w:val="4ED21D2D"/>
    <w:multiLevelType w:val="hybridMultilevel"/>
    <w:tmpl w:val="1FD0C9A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1C709F3"/>
    <w:multiLevelType w:val="multilevel"/>
    <w:tmpl w:val="C7FCCB24"/>
    <w:lvl w:ilvl="0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1770"/>
        </w:tabs>
        <w:ind w:left="177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490"/>
        </w:tabs>
        <w:ind w:left="249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10"/>
        </w:tabs>
        <w:ind w:left="321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70"/>
        </w:tabs>
        <w:ind w:left="537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55AE270E"/>
    <w:multiLevelType w:val="multilevel"/>
    <w:tmpl w:val="90F47B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24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CA15B62"/>
    <w:multiLevelType w:val="hybridMultilevel"/>
    <w:tmpl w:val="588EAC88"/>
    <w:lvl w:ilvl="0" w:tplc="D36C6104">
      <w:start w:val="3"/>
      <w:numFmt w:val="bullet"/>
      <w:lvlText w:val="-"/>
      <w:lvlJc w:val="left"/>
      <w:pPr>
        <w:ind w:left="180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26" w15:restartNumberingAfterBreak="0">
    <w:nsid w:val="5E36517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7" w15:restartNumberingAfterBreak="0">
    <w:nsid w:val="6D223D75"/>
    <w:multiLevelType w:val="multilevel"/>
    <w:tmpl w:val="FFFFFFFF"/>
    <w:lvl w:ilvl="0">
      <w:start w:val="1"/>
      <w:numFmt w:val="bullet"/>
      <w:lvlText w:val=""/>
      <w:lvlJc w:val="left"/>
      <w:pPr>
        <w:ind w:left="33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A95F4F"/>
    <w:multiLevelType w:val="multilevel"/>
    <w:tmpl w:val="90F47B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1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"/>
      </w:pPr>
      <w:rPr>
        <w:rFonts w:hint="default"/>
      </w:rPr>
    </w:lvl>
  </w:abstractNum>
  <w:abstractNum w:abstractNumId="29" w15:restartNumberingAfterBreak="0">
    <w:nsid w:val="753C5BDD"/>
    <w:multiLevelType w:val="multilevel"/>
    <w:tmpl w:val="249492E2"/>
    <w:styleLink w:val="CurrentList1"/>
    <w:lvl w:ilvl="0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56" w:hanging="360"/>
      </w:pPr>
    </w:lvl>
    <w:lvl w:ilvl="2">
      <w:start w:val="1"/>
      <w:numFmt w:val="lowerRoman"/>
      <w:lvlText w:val="%3."/>
      <w:lvlJc w:val="right"/>
      <w:pPr>
        <w:ind w:left="2376" w:hanging="180"/>
      </w:pPr>
    </w:lvl>
    <w:lvl w:ilvl="3">
      <w:start w:val="1"/>
      <w:numFmt w:val="decimal"/>
      <w:lvlText w:val="%4."/>
      <w:lvlJc w:val="left"/>
      <w:pPr>
        <w:ind w:left="3096" w:hanging="360"/>
      </w:pPr>
    </w:lvl>
    <w:lvl w:ilvl="4">
      <w:start w:val="1"/>
      <w:numFmt w:val="lowerLetter"/>
      <w:lvlText w:val="%5."/>
      <w:lvlJc w:val="left"/>
      <w:pPr>
        <w:ind w:left="3816" w:hanging="360"/>
      </w:pPr>
    </w:lvl>
    <w:lvl w:ilvl="5">
      <w:start w:val="1"/>
      <w:numFmt w:val="lowerRoman"/>
      <w:lvlText w:val="%6."/>
      <w:lvlJc w:val="right"/>
      <w:pPr>
        <w:ind w:left="4536" w:hanging="180"/>
      </w:pPr>
    </w:lvl>
    <w:lvl w:ilvl="6">
      <w:start w:val="1"/>
      <w:numFmt w:val="decimal"/>
      <w:lvlText w:val="%7."/>
      <w:lvlJc w:val="left"/>
      <w:pPr>
        <w:ind w:left="5256" w:hanging="360"/>
      </w:pPr>
    </w:lvl>
    <w:lvl w:ilvl="7">
      <w:start w:val="1"/>
      <w:numFmt w:val="lowerLetter"/>
      <w:lvlText w:val="%8."/>
      <w:lvlJc w:val="left"/>
      <w:pPr>
        <w:ind w:left="5976" w:hanging="360"/>
      </w:pPr>
    </w:lvl>
    <w:lvl w:ilvl="8">
      <w:start w:val="1"/>
      <w:numFmt w:val="lowerRoman"/>
      <w:lvlText w:val="%9."/>
      <w:lvlJc w:val="right"/>
      <w:pPr>
        <w:ind w:left="6696" w:hanging="180"/>
      </w:pPr>
    </w:lvl>
  </w:abstractNum>
  <w:abstractNum w:abstractNumId="30" w15:restartNumberingAfterBreak="0">
    <w:nsid w:val="7A9343CB"/>
    <w:multiLevelType w:val="multilevel"/>
    <w:tmpl w:val="FFFFFFFF"/>
    <w:lvl w:ilvl="0">
      <w:start w:val="1"/>
      <w:numFmt w:val="bullet"/>
      <w:lvlText w:val=""/>
      <w:lvlJc w:val="left"/>
      <w:pPr>
        <w:ind w:left="33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18853116">
    <w:abstractNumId w:val="7"/>
  </w:num>
  <w:num w:numId="2" w16cid:durableId="174733412">
    <w:abstractNumId w:val="12"/>
  </w:num>
  <w:num w:numId="3" w16cid:durableId="1260482794">
    <w:abstractNumId w:val="30"/>
  </w:num>
  <w:num w:numId="4" w16cid:durableId="1635134698">
    <w:abstractNumId w:val="27"/>
  </w:num>
  <w:num w:numId="5" w16cid:durableId="820578291">
    <w:abstractNumId w:val="14"/>
  </w:num>
  <w:num w:numId="6" w16cid:durableId="141191972">
    <w:abstractNumId w:val="13"/>
  </w:num>
  <w:num w:numId="7" w16cid:durableId="677462151">
    <w:abstractNumId w:val="1"/>
  </w:num>
  <w:num w:numId="8" w16cid:durableId="1505978169">
    <w:abstractNumId w:val="26"/>
  </w:num>
  <w:num w:numId="9" w16cid:durableId="1764105335">
    <w:abstractNumId w:val="18"/>
  </w:num>
  <w:num w:numId="10" w16cid:durableId="850609194">
    <w:abstractNumId w:val="16"/>
  </w:num>
  <w:num w:numId="11" w16cid:durableId="1154446462">
    <w:abstractNumId w:val="20"/>
  </w:num>
  <w:num w:numId="12" w16cid:durableId="1633712861">
    <w:abstractNumId w:val="3"/>
  </w:num>
  <w:num w:numId="13" w16cid:durableId="1674870551">
    <w:abstractNumId w:val="17"/>
  </w:num>
  <w:num w:numId="14" w16cid:durableId="59595057">
    <w:abstractNumId w:val="8"/>
  </w:num>
  <w:num w:numId="15" w16cid:durableId="1517115490">
    <w:abstractNumId w:val="23"/>
  </w:num>
  <w:num w:numId="16" w16cid:durableId="1508865569">
    <w:abstractNumId w:val="2"/>
  </w:num>
  <w:num w:numId="17" w16cid:durableId="730006000">
    <w:abstractNumId w:val="24"/>
  </w:num>
  <w:num w:numId="18" w16cid:durableId="852885689">
    <w:abstractNumId w:val="6"/>
  </w:num>
  <w:num w:numId="19" w16cid:durableId="320937713">
    <w:abstractNumId w:val="0"/>
  </w:num>
  <w:num w:numId="20" w16cid:durableId="1530608569">
    <w:abstractNumId w:val="5"/>
  </w:num>
  <w:num w:numId="21" w16cid:durableId="550272270">
    <w:abstractNumId w:val="29"/>
  </w:num>
  <w:num w:numId="22" w16cid:durableId="531308026">
    <w:abstractNumId w:val="9"/>
  </w:num>
  <w:num w:numId="23" w16cid:durableId="699208870">
    <w:abstractNumId w:val="25"/>
  </w:num>
  <w:num w:numId="24" w16cid:durableId="1672290644">
    <w:abstractNumId w:val="22"/>
  </w:num>
  <w:num w:numId="25" w16cid:durableId="806163711">
    <w:abstractNumId w:val="15"/>
  </w:num>
  <w:num w:numId="26" w16cid:durableId="1737051012">
    <w:abstractNumId w:val="21"/>
  </w:num>
  <w:num w:numId="27" w16cid:durableId="866137292">
    <w:abstractNumId w:val="5"/>
  </w:num>
  <w:num w:numId="28" w16cid:durableId="598681715">
    <w:abstractNumId w:val="28"/>
  </w:num>
  <w:num w:numId="29" w16cid:durableId="505173561">
    <w:abstractNumId w:val="19"/>
  </w:num>
  <w:num w:numId="30" w16cid:durableId="1272013157">
    <w:abstractNumId w:val="11"/>
  </w:num>
  <w:num w:numId="31" w16cid:durableId="1932425511">
    <w:abstractNumId w:val="4"/>
  </w:num>
  <w:num w:numId="32" w16cid:durableId="1126967619">
    <w:abstractNumId w:val="9"/>
  </w:num>
  <w:num w:numId="33" w16cid:durableId="1503549941">
    <w:abstractNumId w:val="9"/>
  </w:num>
  <w:num w:numId="34" w16cid:durableId="64574310">
    <w:abstractNumId w:val="9"/>
    <w:lvlOverride w:ilvl="0">
      <w:startOverride w:val="4"/>
    </w:lvlOverride>
    <w:lvlOverride w:ilvl="1"/>
  </w:num>
  <w:num w:numId="35" w16cid:durableId="705908313">
    <w:abstractNumId w:val="9"/>
  </w:num>
  <w:num w:numId="36" w16cid:durableId="2069185165">
    <w:abstractNumId w:val="9"/>
    <w:lvlOverride w:ilvl="0">
      <w:startOverride w:val="5"/>
    </w:lvlOverride>
    <w:lvlOverride w:ilvl="1"/>
  </w:num>
  <w:num w:numId="37" w16cid:durableId="1988317574">
    <w:abstractNumId w:val="9"/>
    <w:lvlOverride w:ilvl="0">
      <w:startOverride w:val="10"/>
    </w:lvlOverride>
    <w:lvlOverride w:ilvl="1"/>
  </w:num>
  <w:num w:numId="38" w16cid:durableId="532577637">
    <w:abstractNumId w:val="9"/>
  </w:num>
  <w:num w:numId="39" w16cid:durableId="485979214">
    <w:abstractNumId w:val="9"/>
    <w:lvlOverride w:ilvl="0">
      <w:startOverride w:val="10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518232881">
    <w:abstractNumId w:val="9"/>
  </w:num>
  <w:num w:numId="41" w16cid:durableId="1141734512">
    <w:abstractNumId w:val="9"/>
  </w:num>
  <w:num w:numId="42" w16cid:durableId="1851604619">
    <w:abstractNumId w:val="10"/>
  </w:num>
  <w:num w:numId="43" w16cid:durableId="523834820">
    <w:abstractNumId w:val="9"/>
  </w:num>
  <w:num w:numId="44" w16cid:durableId="981933127">
    <w:abstractNumId w:val="9"/>
  </w:num>
  <w:num w:numId="45" w16cid:durableId="827670724">
    <w:abstractNumId w:val="9"/>
  </w:num>
  <w:num w:numId="46" w16cid:durableId="1286737257">
    <w:abstractNumId w:val="9"/>
  </w:num>
  <w:num w:numId="47" w16cid:durableId="207498312">
    <w:abstractNumId w:val="9"/>
  </w:num>
  <w:num w:numId="48" w16cid:durableId="604384050">
    <w:abstractNumId w:val="9"/>
  </w:num>
  <w:num w:numId="49" w16cid:durableId="1013528735">
    <w:abstractNumId w:val="9"/>
  </w:num>
  <w:num w:numId="50" w16cid:durableId="1242642360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attachedTemplate r:id="rId1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on="f" color="white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F8"/>
    <w:rsid w:val="00000902"/>
    <w:rsid w:val="0000097A"/>
    <w:rsid w:val="000011CB"/>
    <w:rsid w:val="00001C9B"/>
    <w:rsid w:val="00001CEF"/>
    <w:rsid w:val="00002865"/>
    <w:rsid w:val="000029B1"/>
    <w:rsid w:val="00002D0F"/>
    <w:rsid w:val="000032AE"/>
    <w:rsid w:val="00003551"/>
    <w:rsid w:val="000036CF"/>
    <w:rsid w:val="00003925"/>
    <w:rsid w:val="0000393E"/>
    <w:rsid w:val="00003BC5"/>
    <w:rsid w:val="00003E89"/>
    <w:rsid w:val="00003F88"/>
    <w:rsid w:val="000040FB"/>
    <w:rsid w:val="00005379"/>
    <w:rsid w:val="000056DF"/>
    <w:rsid w:val="00005B37"/>
    <w:rsid w:val="00005C0E"/>
    <w:rsid w:val="00006222"/>
    <w:rsid w:val="000063E2"/>
    <w:rsid w:val="0000734D"/>
    <w:rsid w:val="000079E4"/>
    <w:rsid w:val="00007D5C"/>
    <w:rsid w:val="00010045"/>
    <w:rsid w:val="00010A65"/>
    <w:rsid w:val="00010D5E"/>
    <w:rsid w:val="000118F7"/>
    <w:rsid w:val="00011DF1"/>
    <w:rsid w:val="0001207D"/>
    <w:rsid w:val="00012395"/>
    <w:rsid w:val="00012DCF"/>
    <w:rsid w:val="00012FBB"/>
    <w:rsid w:val="00013249"/>
    <w:rsid w:val="00013378"/>
    <w:rsid w:val="0001366D"/>
    <w:rsid w:val="00013810"/>
    <w:rsid w:val="0001389B"/>
    <w:rsid w:val="00013DD0"/>
    <w:rsid w:val="00014ACA"/>
    <w:rsid w:val="00014FAC"/>
    <w:rsid w:val="000151FA"/>
    <w:rsid w:val="000159FE"/>
    <w:rsid w:val="00016A93"/>
    <w:rsid w:val="00016B82"/>
    <w:rsid w:val="00016D86"/>
    <w:rsid w:val="00017238"/>
    <w:rsid w:val="00017787"/>
    <w:rsid w:val="00020019"/>
    <w:rsid w:val="00020A49"/>
    <w:rsid w:val="00020C48"/>
    <w:rsid w:val="00021458"/>
    <w:rsid w:val="00021684"/>
    <w:rsid w:val="00021A2C"/>
    <w:rsid w:val="00021E66"/>
    <w:rsid w:val="00022BEE"/>
    <w:rsid w:val="00022CC0"/>
    <w:rsid w:val="00022E5B"/>
    <w:rsid w:val="00023169"/>
    <w:rsid w:val="00023C5E"/>
    <w:rsid w:val="00024407"/>
    <w:rsid w:val="0002442F"/>
    <w:rsid w:val="000245E8"/>
    <w:rsid w:val="0002460C"/>
    <w:rsid w:val="000248B5"/>
    <w:rsid w:val="00024C95"/>
    <w:rsid w:val="00025255"/>
    <w:rsid w:val="0002555D"/>
    <w:rsid w:val="00025F0F"/>
    <w:rsid w:val="00025F31"/>
    <w:rsid w:val="0002624B"/>
    <w:rsid w:val="00026821"/>
    <w:rsid w:val="00026927"/>
    <w:rsid w:val="00026E28"/>
    <w:rsid w:val="00026F26"/>
    <w:rsid w:val="00027E5D"/>
    <w:rsid w:val="0003124E"/>
    <w:rsid w:val="00031464"/>
    <w:rsid w:val="000314C5"/>
    <w:rsid w:val="0003157A"/>
    <w:rsid w:val="000317D0"/>
    <w:rsid w:val="00031856"/>
    <w:rsid w:val="00031A0F"/>
    <w:rsid w:val="00031F4F"/>
    <w:rsid w:val="0003223E"/>
    <w:rsid w:val="00032605"/>
    <w:rsid w:val="0003324E"/>
    <w:rsid w:val="00034272"/>
    <w:rsid w:val="000347DA"/>
    <w:rsid w:val="000347FE"/>
    <w:rsid w:val="00034966"/>
    <w:rsid w:val="00034A8F"/>
    <w:rsid w:val="000353CA"/>
    <w:rsid w:val="00035AF1"/>
    <w:rsid w:val="00035C04"/>
    <w:rsid w:val="00036218"/>
    <w:rsid w:val="00036DB2"/>
    <w:rsid w:val="0003702E"/>
    <w:rsid w:val="000376F7"/>
    <w:rsid w:val="00037EA2"/>
    <w:rsid w:val="0003B4FB"/>
    <w:rsid w:val="000400C4"/>
    <w:rsid w:val="00040399"/>
    <w:rsid w:val="00040578"/>
    <w:rsid w:val="000406FF"/>
    <w:rsid w:val="000410F1"/>
    <w:rsid w:val="00041161"/>
    <w:rsid w:val="00041B9A"/>
    <w:rsid w:val="000422A0"/>
    <w:rsid w:val="000423D2"/>
    <w:rsid w:val="0004242E"/>
    <w:rsid w:val="000427F7"/>
    <w:rsid w:val="000429F2"/>
    <w:rsid w:val="00042D79"/>
    <w:rsid w:val="00042FA4"/>
    <w:rsid w:val="0004309B"/>
    <w:rsid w:val="0004347A"/>
    <w:rsid w:val="00043614"/>
    <w:rsid w:val="00043CCA"/>
    <w:rsid w:val="0004408D"/>
    <w:rsid w:val="00044A64"/>
    <w:rsid w:val="00045289"/>
    <w:rsid w:val="00045576"/>
    <w:rsid w:val="00045854"/>
    <w:rsid w:val="00045CF5"/>
    <w:rsid w:val="0004628B"/>
    <w:rsid w:val="000500C5"/>
    <w:rsid w:val="00050824"/>
    <w:rsid w:val="00050C76"/>
    <w:rsid w:val="00050CFB"/>
    <w:rsid w:val="00050FA8"/>
    <w:rsid w:val="000514C4"/>
    <w:rsid w:val="00051747"/>
    <w:rsid w:val="000520CC"/>
    <w:rsid w:val="00052D8C"/>
    <w:rsid w:val="000530E9"/>
    <w:rsid w:val="0005379E"/>
    <w:rsid w:val="00053D1A"/>
    <w:rsid w:val="00053D24"/>
    <w:rsid w:val="00053DF1"/>
    <w:rsid w:val="00053F6C"/>
    <w:rsid w:val="00054258"/>
    <w:rsid w:val="00054E3F"/>
    <w:rsid w:val="00054EA5"/>
    <w:rsid w:val="00055148"/>
    <w:rsid w:val="00055C2F"/>
    <w:rsid w:val="00056501"/>
    <w:rsid w:val="00056927"/>
    <w:rsid w:val="00056F12"/>
    <w:rsid w:val="00057086"/>
    <w:rsid w:val="000572B5"/>
    <w:rsid w:val="00057838"/>
    <w:rsid w:val="00057896"/>
    <w:rsid w:val="0005793E"/>
    <w:rsid w:val="00057B40"/>
    <w:rsid w:val="000600A1"/>
    <w:rsid w:val="000605C1"/>
    <w:rsid w:val="00060D0F"/>
    <w:rsid w:val="00060EA7"/>
    <w:rsid w:val="00061027"/>
    <w:rsid w:val="0006157B"/>
    <w:rsid w:val="0006168F"/>
    <w:rsid w:val="00061C09"/>
    <w:rsid w:val="0006205C"/>
    <w:rsid w:val="000623E5"/>
    <w:rsid w:val="000626E5"/>
    <w:rsid w:val="00062DAD"/>
    <w:rsid w:val="00063ADE"/>
    <w:rsid w:val="00063C3B"/>
    <w:rsid w:val="00063DE8"/>
    <w:rsid w:val="0006403D"/>
    <w:rsid w:val="0006475A"/>
    <w:rsid w:val="00064F4C"/>
    <w:rsid w:val="0006508A"/>
    <w:rsid w:val="00065B9C"/>
    <w:rsid w:val="000665BA"/>
    <w:rsid w:val="00066668"/>
    <w:rsid w:val="000668E2"/>
    <w:rsid w:val="00066BAE"/>
    <w:rsid w:val="00066BF4"/>
    <w:rsid w:val="00066D24"/>
    <w:rsid w:val="00067CA2"/>
    <w:rsid w:val="0007023B"/>
    <w:rsid w:val="0007034B"/>
    <w:rsid w:val="00070746"/>
    <w:rsid w:val="00070C3C"/>
    <w:rsid w:val="00070C99"/>
    <w:rsid w:val="000713EE"/>
    <w:rsid w:val="00071C7E"/>
    <w:rsid w:val="00072036"/>
    <w:rsid w:val="00072664"/>
    <w:rsid w:val="00072A1C"/>
    <w:rsid w:val="00072A4F"/>
    <w:rsid w:val="0007338E"/>
    <w:rsid w:val="00073A57"/>
    <w:rsid w:val="00073BA6"/>
    <w:rsid w:val="00073E1F"/>
    <w:rsid w:val="00073F25"/>
    <w:rsid w:val="00074079"/>
    <w:rsid w:val="000740B7"/>
    <w:rsid w:val="000741A9"/>
    <w:rsid w:val="0007493B"/>
    <w:rsid w:val="00074DD7"/>
    <w:rsid w:val="00074E28"/>
    <w:rsid w:val="00074FCC"/>
    <w:rsid w:val="000757B0"/>
    <w:rsid w:val="0007615B"/>
    <w:rsid w:val="00076261"/>
    <w:rsid w:val="000766F6"/>
    <w:rsid w:val="0007695D"/>
    <w:rsid w:val="00076DCB"/>
    <w:rsid w:val="00077332"/>
    <w:rsid w:val="0007752E"/>
    <w:rsid w:val="000776A8"/>
    <w:rsid w:val="000801F2"/>
    <w:rsid w:val="000804C2"/>
    <w:rsid w:val="00080BC3"/>
    <w:rsid w:val="000812F1"/>
    <w:rsid w:val="0008131D"/>
    <w:rsid w:val="00081615"/>
    <w:rsid w:val="00081818"/>
    <w:rsid w:val="00081F78"/>
    <w:rsid w:val="00081FAD"/>
    <w:rsid w:val="00082F6B"/>
    <w:rsid w:val="00083024"/>
    <w:rsid w:val="0008392D"/>
    <w:rsid w:val="00083B7E"/>
    <w:rsid w:val="00083FB3"/>
    <w:rsid w:val="00085B08"/>
    <w:rsid w:val="00085CE8"/>
    <w:rsid w:val="00086FE2"/>
    <w:rsid w:val="00087985"/>
    <w:rsid w:val="00087D74"/>
    <w:rsid w:val="00090042"/>
    <w:rsid w:val="00090AAA"/>
    <w:rsid w:val="00090EEC"/>
    <w:rsid w:val="00091134"/>
    <w:rsid w:val="0009118E"/>
    <w:rsid w:val="000912E8"/>
    <w:rsid w:val="000913AE"/>
    <w:rsid w:val="00091401"/>
    <w:rsid w:val="00091847"/>
    <w:rsid w:val="00091B57"/>
    <w:rsid w:val="00091E23"/>
    <w:rsid w:val="0009209F"/>
    <w:rsid w:val="0009220C"/>
    <w:rsid w:val="0009252D"/>
    <w:rsid w:val="00092567"/>
    <w:rsid w:val="000928DE"/>
    <w:rsid w:val="00092E54"/>
    <w:rsid w:val="000930F7"/>
    <w:rsid w:val="00093521"/>
    <w:rsid w:val="00093DD8"/>
    <w:rsid w:val="000943CA"/>
    <w:rsid w:val="00094BBE"/>
    <w:rsid w:val="00094DD8"/>
    <w:rsid w:val="000957AF"/>
    <w:rsid w:val="00095822"/>
    <w:rsid w:val="000963EE"/>
    <w:rsid w:val="00096B4F"/>
    <w:rsid w:val="00096E4F"/>
    <w:rsid w:val="00097974"/>
    <w:rsid w:val="00097D42"/>
    <w:rsid w:val="000A07B8"/>
    <w:rsid w:val="000A0B02"/>
    <w:rsid w:val="000A0B69"/>
    <w:rsid w:val="000A134E"/>
    <w:rsid w:val="000A13A0"/>
    <w:rsid w:val="000A15D3"/>
    <w:rsid w:val="000A1CBA"/>
    <w:rsid w:val="000A1F61"/>
    <w:rsid w:val="000A22E8"/>
    <w:rsid w:val="000A239D"/>
    <w:rsid w:val="000A242B"/>
    <w:rsid w:val="000A31F6"/>
    <w:rsid w:val="000A3372"/>
    <w:rsid w:val="000A395B"/>
    <w:rsid w:val="000A3FB1"/>
    <w:rsid w:val="000A46F6"/>
    <w:rsid w:val="000A4949"/>
    <w:rsid w:val="000A54B9"/>
    <w:rsid w:val="000A55EF"/>
    <w:rsid w:val="000A5985"/>
    <w:rsid w:val="000A641A"/>
    <w:rsid w:val="000A6791"/>
    <w:rsid w:val="000A6C44"/>
    <w:rsid w:val="000A6C98"/>
    <w:rsid w:val="000A6ED8"/>
    <w:rsid w:val="000A7394"/>
    <w:rsid w:val="000A7530"/>
    <w:rsid w:val="000A76F6"/>
    <w:rsid w:val="000A7BDE"/>
    <w:rsid w:val="000B0082"/>
    <w:rsid w:val="000B0164"/>
    <w:rsid w:val="000B049C"/>
    <w:rsid w:val="000B0873"/>
    <w:rsid w:val="000B0C54"/>
    <w:rsid w:val="000B0FC8"/>
    <w:rsid w:val="000B1226"/>
    <w:rsid w:val="000B1320"/>
    <w:rsid w:val="000B158E"/>
    <w:rsid w:val="000B1D2D"/>
    <w:rsid w:val="000B2671"/>
    <w:rsid w:val="000B2FF8"/>
    <w:rsid w:val="000B3626"/>
    <w:rsid w:val="000B495E"/>
    <w:rsid w:val="000B50DC"/>
    <w:rsid w:val="000B51C3"/>
    <w:rsid w:val="000B5492"/>
    <w:rsid w:val="000B5675"/>
    <w:rsid w:val="000B56F7"/>
    <w:rsid w:val="000B5902"/>
    <w:rsid w:val="000B59BB"/>
    <w:rsid w:val="000B65F1"/>
    <w:rsid w:val="000B67D8"/>
    <w:rsid w:val="000B6889"/>
    <w:rsid w:val="000B6B3D"/>
    <w:rsid w:val="000B77B6"/>
    <w:rsid w:val="000B7816"/>
    <w:rsid w:val="000B786F"/>
    <w:rsid w:val="000B7B21"/>
    <w:rsid w:val="000B7B33"/>
    <w:rsid w:val="000B7C2E"/>
    <w:rsid w:val="000C00C9"/>
    <w:rsid w:val="000C05D1"/>
    <w:rsid w:val="000C0ACF"/>
    <w:rsid w:val="000C0CFE"/>
    <w:rsid w:val="000C108E"/>
    <w:rsid w:val="000C1D72"/>
    <w:rsid w:val="000C29C7"/>
    <w:rsid w:val="000C36AD"/>
    <w:rsid w:val="000C3897"/>
    <w:rsid w:val="000C38B4"/>
    <w:rsid w:val="000C3986"/>
    <w:rsid w:val="000C3D68"/>
    <w:rsid w:val="000C3D86"/>
    <w:rsid w:val="000C3EE5"/>
    <w:rsid w:val="000C41D3"/>
    <w:rsid w:val="000C432C"/>
    <w:rsid w:val="000C444E"/>
    <w:rsid w:val="000C49DC"/>
    <w:rsid w:val="000C4B7A"/>
    <w:rsid w:val="000C51FF"/>
    <w:rsid w:val="000C5357"/>
    <w:rsid w:val="000C5D2D"/>
    <w:rsid w:val="000C61AC"/>
    <w:rsid w:val="000C64DB"/>
    <w:rsid w:val="000C688C"/>
    <w:rsid w:val="000C69C9"/>
    <w:rsid w:val="000C716E"/>
    <w:rsid w:val="000C7363"/>
    <w:rsid w:val="000C7896"/>
    <w:rsid w:val="000C7DED"/>
    <w:rsid w:val="000C7E3F"/>
    <w:rsid w:val="000D0A28"/>
    <w:rsid w:val="000D0AB4"/>
    <w:rsid w:val="000D1E3C"/>
    <w:rsid w:val="000D20D3"/>
    <w:rsid w:val="000D2180"/>
    <w:rsid w:val="000D2992"/>
    <w:rsid w:val="000D2B25"/>
    <w:rsid w:val="000D2F0B"/>
    <w:rsid w:val="000D2FAE"/>
    <w:rsid w:val="000D3345"/>
    <w:rsid w:val="000D365D"/>
    <w:rsid w:val="000D3677"/>
    <w:rsid w:val="000D36A2"/>
    <w:rsid w:val="000D3ED2"/>
    <w:rsid w:val="000D3F17"/>
    <w:rsid w:val="000D3F1F"/>
    <w:rsid w:val="000D3F7C"/>
    <w:rsid w:val="000D414D"/>
    <w:rsid w:val="000D4494"/>
    <w:rsid w:val="000D480F"/>
    <w:rsid w:val="000D4A56"/>
    <w:rsid w:val="000D4E24"/>
    <w:rsid w:val="000D585E"/>
    <w:rsid w:val="000D5DD7"/>
    <w:rsid w:val="000D6133"/>
    <w:rsid w:val="000D62CB"/>
    <w:rsid w:val="000D7A49"/>
    <w:rsid w:val="000E0441"/>
    <w:rsid w:val="000E0D70"/>
    <w:rsid w:val="000E129F"/>
    <w:rsid w:val="000E13C1"/>
    <w:rsid w:val="000E17E3"/>
    <w:rsid w:val="000E22A8"/>
    <w:rsid w:val="000E247C"/>
    <w:rsid w:val="000E2DFC"/>
    <w:rsid w:val="000E3564"/>
    <w:rsid w:val="000E36D2"/>
    <w:rsid w:val="000E3783"/>
    <w:rsid w:val="000E3F24"/>
    <w:rsid w:val="000E4B21"/>
    <w:rsid w:val="000E4ECC"/>
    <w:rsid w:val="000E571A"/>
    <w:rsid w:val="000E5D0D"/>
    <w:rsid w:val="000E5D63"/>
    <w:rsid w:val="000E6291"/>
    <w:rsid w:val="000E6A37"/>
    <w:rsid w:val="000E6EB7"/>
    <w:rsid w:val="000E6FFF"/>
    <w:rsid w:val="000E70DF"/>
    <w:rsid w:val="000E73AA"/>
    <w:rsid w:val="000E7421"/>
    <w:rsid w:val="000E746F"/>
    <w:rsid w:val="000E7673"/>
    <w:rsid w:val="000E76F5"/>
    <w:rsid w:val="000E7CFA"/>
    <w:rsid w:val="000F0166"/>
    <w:rsid w:val="000F0458"/>
    <w:rsid w:val="000F04FB"/>
    <w:rsid w:val="000F0804"/>
    <w:rsid w:val="000F0A01"/>
    <w:rsid w:val="000F0B93"/>
    <w:rsid w:val="000F0DC4"/>
    <w:rsid w:val="000F0E2A"/>
    <w:rsid w:val="000F0E72"/>
    <w:rsid w:val="000F104B"/>
    <w:rsid w:val="000F13B6"/>
    <w:rsid w:val="000F1411"/>
    <w:rsid w:val="000F1500"/>
    <w:rsid w:val="000F15DF"/>
    <w:rsid w:val="000F182B"/>
    <w:rsid w:val="000F1FA6"/>
    <w:rsid w:val="000F24F6"/>
    <w:rsid w:val="000F2586"/>
    <w:rsid w:val="000F2CBC"/>
    <w:rsid w:val="000F336D"/>
    <w:rsid w:val="000F3B21"/>
    <w:rsid w:val="000F3B53"/>
    <w:rsid w:val="000F3ED4"/>
    <w:rsid w:val="000F42C2"/>
    <w:rsid w:val="000F4301"/>
    <w:rsid w:val="000F4674"/>
    <w:rsid w:val="000F4711"/>
    <w:rsid w:val="000F48C1"/>
    <w:rsid w:val="000F4994"/>
    <w:rsid w:val="000F54FD"/>
    <w:rsid w:val="000F5C74"/>
    <w:rsid w:val="000F6848"/>
    <w:rsid w:val="000F696F"/>
    <w:rsid w:val="000F74A9"/>
    <w:rsid w:val="000F74FC"/>
    <w:rsid w:val="000F7930"/>
    <w:rsid w:val="000F7967"/>
    <w:rsid w:val="000F7C3A"/>
    <w:rsid w:val="000F7DE3"/>
    <w:rsid w:val="000F7DF8"/>
    <w:rsid w:val="000F7E74"/>
    <w:rsid w:val="001005F5"/>
    <w:rsid w:val="001009CA"/>
    <w:rsid w:val="001012DA"/>
    <w:rsid w:val="001014E2"/>
    <w:rsid w:val="00101A52"/>
    <w:rsid w:val="00101D4C"/>
    <w:rsid w:val="00101DDC"/>
    <w:rsid w:val="0010309F"/>
    <w:rsid w:val="00103333"/>
    <w:rsid w:val="00103AA7"/>
    <w:rsid w:val="00103B7A"/>
    <w:rsid w:val="00104180"/>
    <w:rsid w:val="00104222"/>
    <w:rsid w:val="0010489A"/>
    <w:rsid w:val="001049C2"/>
    <w:rsid w:val="00104D07"/>
    <w:rsid w:val="001051E7"/>
    <w:rsid w:val="001052C2"/>
    <w:rsid w:val="00105306"/>
    <w:rsid w:val="00105344"/>
    <w:rsid w:val="00105BA8"/>
    <w:rsid w:val="00105FE1"/>
    <w:rsid w:val="0010614A"/>
    <w:rsid w:val="001071A6"/>
    <w:rsid w:val="001073C9"/>
    <w:rsid w:val="00107715"/>
    <w:rsid w:val="00107944"/>
    <w:rsid w:val="00107989"/>
    <w:rsid w:val="0011024F"/>
    <w:rsid w:val="00110C60"/>
    <w:rsid w:val="00110F7A"/>
    <w:rsid w:val="00111584"/>
    <w:rsid w:val="001115EE"/>
    <w:rsid w:val="001119A5"/>
    <w:rsid w:val="00111EC3"/>
    <w:rsid w:val="00111F82"/>
    <w:rsid w:val="001120CB"/>
    <w:rsid w:val="001121A1"/>
    <w:rsid w:val="0011237A"/>
    <w:rsid w:val="001124C6"/>
    <w:rsid w:val="0011287D"/>
    <w:rsid w:val="00112A35"/>
    <w:rsid w:val="00112C88"/>
    <w:rsid w:val="0011307C"/>
    <w:rsid w:val="00113C35"/>
    <w:rsid w:val="00114DBD"/>
    <w:rsid w:val="001152D4"/>
    <w:rsid w:val="001157BF"/>
    <w:rsid w:val="00115CB5"/>
    <w:rsid w:val="0011641D"/>
    <w:rsid w:val="001164BE"/>
    <w:rsid w:val="00116B0B"/>
    <w:rsid w:val="00116C8A"/>
    <w:rsid w:val="00116DDA"/>
    <w:rsid w:val="00116FEC"/>
    <w:rsid w:val="0011767B"/>
    <w:rsid w:val="00117ABF"/>
    <w:rsid w:val="00117EA1"/>
    <w:rsid w:val="00117FED"/>
    <w:rsid w:val="00120233"/>
    <w:rsid w:val="00120BB6"/>
    <w:rsid w:val="00121220"/>
    <w:rsid w:val="001213DD"/>
    <w:rsid w:val="001213E2"/>
    <w:rsid w:val="00121479"/>
    <w:rsid w:val="001216F7"/>
    <w:rsid w:val="00121CC9"/>
    <w:rsid w:val="001222CA"/>
    <w:rsid w:val="0012267D"/>
    <w:rsid w:val="001228C5"/>
    <w:rsid w:val="00122A4D"/>
    <w:rsid w:val="0012317F"/>
    <w:rsid w:val="00123204"/>
    <w:rsid w:val="0012325B"/>
    <w:rsid w:val="0012326C"/>
    <w:rsid w:val="00123321"/>
    <w:rsid w:val="0012337A"/>
    <w:rsid w:val="001233CE"/>
    <w:rsid w:val="001234DF"/>
    <w:rsid w:val="00123C32"/>
    <w:rsid w:val="00123C34"/>
    <w:rsid w:val="00123E09"/>
    <w:rsid w:val="0012413F"/>
    <w:rsid w:val="001243DE"/>
    <w:rsid w:val="001246BA"/>
    <w:rsid w:val="00124723"/>
    <w:rsid w:val="00125081"/>
    <w:rsid w:val="001250D1"/>
    <w:rsid w:val="001254DC"/>
    <w:rsid w:val="001254E2"/>
    <w:rsid w:val="0012564F"/>
    <w:rsid w:val="00125897"/>
    <w:rsid w:val="001261A2"/>
    <w:rsid w:val="001263E3"/>
    <w:rsid w:val="00126C40"/>
    <w:rsid w:val="00126D35"/>
    <w:rsid w:val="0012776F"/>
    <w:rsid w:val="00127976"/>
    <w:rsid w:val="00127BBD"/>
    <w:rsid w:val="001307A7"/>
    <w:rsid w:val="00130A54"/>
    <w:rsid w:val="001315F0"/>
    <w:rsid w:val="00131A4D"/>
    <w:rsid w:val="00131EBE"/>
    <w:rsid w:val="00131F72"/>
    <w:rsid w:val="001321CF"/>
    <w:rsid w:val="001322E5"/>
    <w:rsid w:val="0013286E"/>
    <w:rsid w:val="00132AAE"/>
    <w:rsid w:val="00132AC9"/>
    <w:rsid w:val="00132AEF"/>
    <w:rsid w:val="001331BB"/>
    <w:rsid w:val="00133635"/>
    <w:rsid w:val="00133EDD"/>
    <w:rsid w:val="00134002"/>
    <w:rsid w:val="001342DF"/>
    <w:rsid w:val="00134383"/>
    <w:rsid w:val="001351B5"/>
    <w:rsid w:val="0013532B"/>
    <w:rsid w:val="00135E64"/>
    <w:rsid w:val="001369BA"/>
    <w:rsid w:val="00136BE1"/>
    <w:rsid w:val="001373A2"/>
    <w:rsid w:val="001379EB"/>
    <w:rsid w:val="00137E5C"/>
    <w:rsid w:val="00137FE3"/>
    <w:rsid w:val="001401D5"/>
    <w:rsid w:val="00140274"/>
    <w:rsid w:val="00140417"/>
    <w:rsid w:val="00140873"/>
    <w:rsid w:val="00140C71"/>
    <w:rsid w:val="00140DCB"/>
    <w:rsid w:val="001410D6"/>
    <w:rsid w:val="00141A38"/>
    <w:rsid w:val="00141B33"/>
    <w:rsid w:val="00142426"/>
    <w:rsid w:val="00142647"/>
    <w:rsid w:val="00142B92"/>
    <w:rsid w:val="00142C3B"/>
    <w:rsid w:val="00142E10"/>
    <w:rsid w:val="001432E0"/>
    <w:rsid w:val="001445C4"/>
    <w:rsid w:val="0014462E"/>
    <w:rsid w:val="001446FC"/>
    <w:rsid w:val="0014493E"/>
    <w:rsid w:val="00144A48"/>
    <w:rsid w:val="00144C8D"/>
    <w:rsid w:val="00144CA6"/>
    <w:rsid w:val="00144CC9"/>
    <w:rsid w:val="00144EB9"/>
    <w:rsid w:val="00144F0B"/>
    <w:rsid w:val="00145206"/>
    <w:rsid w:val="0014680B"/>
    <w:rsid w:val="00146E74"/>
    <w:rsid w:val="001471AB"/>
    <w:rsid w:val="00147DEC"/>
    <w:rsid w:val="001503A4"/>
    <w:rsid w:val="00150954"/>
    <w:rsid w:val="00150CCB"/>
    <w:rsid w:val="00150CD2"/>
    <w:rsid w:val="001510C5"/>
    <w:rsid w:val="0015115A"/>
    <w:rsid w:val="00151487"/>
    <w:rsid w:val="00152694"/>
    <w:rsid w:val="00152C03"/>
    <w:rsid w:val="00152F4B"/>
    <w:rsid w:val="001535BC"/>
    <w:rsid w:val="00153986"/>
    <w:rsid w:val="00154403"/>
    <w:rsid w:val="00154899"/>
    <w:rsid w:val="00154DEF"/>
    <w:rsid w:val="001554A4"/>
    <w:rsid w:val="001557C7"/>
    <w:rsid w:val="00155825"/>
    <w:rsid w:val="001561DC"/>
    <w:rsid w:val="001565CD"/>
    <w:rsid w:val="00156980"/>
    <w:rsid w:val="00156F3E"/>
    <w:rsid w:val="00157604"/>
    <w:rsid w:val="001577EE"/>
    <w:rsid w:val="001579E2"/>
    <w:rsid w:val="00157B25"/>
    <w:rsid w:val="00157CCB"/>
    <w:rsid w:val="00157EDA"/>
    <w:rsid w:val="001602EC"/>
    <w:rsid w:val="00160BE1"/>
    <w:rsid w:val="00161576"/>
    <w:rsid w:val="00161EC5"/>
    <w:rsid w:val="00162AA4"/>
    <w:rsid w:val="00162B63"/>
    <w:rsid w:val="00162D67"/>
    <w:rsid w:val="00162F19"/>
    <w:rsid w:val="00162FBD"/>
    <w:rsid w:val="00163522"/>
    <w:rsid w:val="00163D74"/>
    <w:rsid w:val="00164365"/>
    <w:rsid w:val="0016467E"/>
    <w:rsid w:val="001649DE"/>
    <w:rsid w:val="00165621"/>
    <w:rsid w:val="0016564E"/>
    <w:rsid w:val="001656F2"/>
    <w:rsid w:val="00165933"/>
    <w:rsid w:val="001665C7"/>
    <w:rsid w:val="00166AA9"/>
    <w:rsid w:val="00166DC0"/>
    <w:rsid w:val="00166DEB"/>
    <w:rsid w:val="00170090"/>
    <w:rsid w:val="00170336"/>
    <w:rsid w:val="001707E2"/>
    <w:rsid w:val="00170914"/>
    <w:rsid w:val="00170E4A"/>
    <w:rsid w:val="00171136"/>
    <w:rsid w:val="001713B1"/>
    <w:rsid w:val="00171400"/>
    <w:rsid w:val="00171E29"/>
    <w:rsid w:val="00171E99"/>
    <w:rsid w:val="001720DA"/>
    <w:rsid w:val="0017250A"/>
    <w:rsid w:val="001728B8"/>
    <w:rsid w:val="00172A32"/>
    <w:rsid w:val="00172CFE"/>
    <w:rsid w:val="00172E99"/>
    <w:rsid w:val="00173458"/>
    <w:rsid w:val="001734AF"/>
    <w:rsid w:val="00173613"/>
    <w:rsid w:val="001739F1"/>
    <w:rsid w:val="00173DD9"/>
    <w:rsid w:val="001745C1"/>
    <w:rsid w:val="0017489D"/>
    <w:rsid w:val="00174B04"/>
    <w:rsid w:val="00174EED"/>
    <w:rsid w:val="00174FF8"/>
    <w:rsid w:val="001753AB"/>
    <w:rsid w:val="001759CD"/>
    <w:rsid w:val="00175A39"/>
    <w:rsid w:val="00175AAD"/>
    <w:rsid w:val="001761A9"/>
    <w:rsid w:val="0017642C"/>
    <w:rsid w:val="001764DC"/>
    <w:rsid w:val="0017659E"/>
    <w:rsid w:val="0017696A"/>
    <w:rsid w:val="00177215"/>
    <w:rsid w:val="00177603"/>
    <w:rsid w:val="00177782"/>
    <w:rsid w:val="00177B0D"/>
    <w:rsid w:val="00177E66"/>
    <w:rsid w:val="00177EC9"/>
    <w:rsid w:val="00180BFD"/>
    <w:rsid w:val="00180E83"/>
    <w:rsid w:val="00180E95"/>
    <w:rsid w:val="001811B9"/>
    <w:rsid w:val="0018123B"/>
    <w:rsid w:val="0018283B"/>
    <w:rsid w:val="00182AE2"/>
    <w:rsid w:val="00182F6D"/>
    <w:rsid w:val="001832C8"/>
    <w:rsid w:val="001836FF"/>
    <w:rsid w:val="001838A8"/>
    <w:rsid w:val="00183CC6"/>
    <w:rsid w:val="00184F5A"/>
    <w:rsid w:val="001850CA"/>
    <w:rsid w:val="001857D5"/>
    <w:rsid w:val="001858F8"/>
    <w:rsid w:val="00185C13"/>
    <w:rsid w:val="00185D7E"/>
    <w:rsid w:val="00185FBB"/>
    <w:rsid w:val="0018654F"/>
    <w:rsid w:val="001869D1"/>
    <w:rsid w:val="001876FE"/>
    <w:rsid w:val="0018775C"/>
    <w:rsid w:val="00187A80"/>
    <w:rsid w:val="00187B62"/>
    <w:rsid w:val="00187D3E"/>
    <w:rsid w:val="0019026D"/>
    <w:rsid w:val="00191212"/>
    <w:rsid w:val="001916F6"/>
    <w:rsid w:val="00191E2A"/>
    <w:rsid w:val="0019200E"/>
    <w:rsid w:val="00192027"/>
    <w:rsid w:val="0019280A"/>
    <w:rsid w:val="00192CA5"/>
    <w:rsid w:val="0019303E"/>
    <w:rsid w:val="00193129"/>
    <w:rsid w:val="001931FB"/>
    <w:rsid w:val="001939D6"/>
    <w:rsid w:val="00193BB7"/>
    <w:rsid w:val="00193E54"/>
    <w:rsid w:val="0019442C"/>
    <w:rsid w:val="001944AB"/>
    <w:rsid w:val="00194708"/>
    <w:rsid w:val="00194874"/>
    <w:rsid w:val="001949A9"/>
    <w:rsid w:val="00194ACF"/>
    <w:rsid w:val="00194B7F"/>
    <w:rsid w:val="00194C67"/>
    <w:rsid w:val="00194DCC"/>
    <w:rsid w:val="00194ED5"/>
    <w:rsid w:val="00194FFC"/>
    <w:rsid w:val="00195230"/>
    <w:rsid w:val="00195EEE"/>
    <w:rsid w:val="001964BF"/>
    <w:rsid w:val="00196558"/>
    <w:rsid w:val="0019666C"/>
    <w:rsid w:val="0019668D"/>
    <w:rsid w:val="0019708F"/>
    <w:rsid w:val="001971D7"/>
    <w:rsid w:val="0019729A"/>
    <w:rsid w:val="001972B4"/>
    <w:rsid w:val="001972FD"/>
    <w:rsid w:val="001977A0"/>
    <w:rsid w:val="001978EC"/>
    <w:rsid w:val="00197B12"/>
    <w:rsid w:val="00197BEC"/>
    <w:rsid w:val="001A0332"/>
    <w:rsid w:val="001A0F24"/>
    <w:rsid w:val="001A0F54"/>
    <w:rsid w:val="001A13EE"/>
    <w:rsid w:val="001A143C"/>
    <w:rsid w:val="001A1C7D"/>
    <w:rsid w:val="001A203B"/>
    <w:rsid w:val="001A207F"/>
    <w:rsid w:val="001A2297"/>
    <w:rsid w:val="001A27F4"/>
    <w:rsid w:val="001A3610"/>
    <w:rsid w:val="001A4498"/>
    <w:rsid w:val="001A4CD9"/>
    <w:rsid w:val="001A4EC1"/>
    <w:rsid w:val="001A5260"/>
    <w:rsid w:val="001A6626"/>
    <w:rsid w:val="001A6A08"/>
    <w:rsid w:val="001A6E44"/>
    <w:rsid w:val="001A701A"/>
    <w:rsid w:val="001A727A"/>
    <w:rsid w:val="001A7A5F"/>
    <w:rsid w:val="001A7F75"/>
    <w:rsid w:val="001B025B"/>
    <w:rsid w:val="001B085C"/>
    <w:rsid w:val="001B0B4A"/>
    <w:rsid w:val="001B200F"/>
    <w:rsid w:val="001B227F"/>
    <w:rsid w:val="001B24BD"/>
    <w:rsid w:val="001B278E"/>
    <w:rsid w:val="001B291D"/>
    <w:rsid w:val="001B2BA6"/>
    <w:rsid w:val="001B2BDE"/>
    <w:rsid w:val="001B2C41"/>
    <w:rsid w:val="001B2D27"/>
    <w:rsid w:val="001B3241"/>
    <w:rsid w:val="001B3472"/>
    <w:rsid w:val="001B3692"/>
    <w:rsid w:val="001B369F"/>
    <w:rsid w:val="001B37EC"/>
    <w:rsid w:val="001B3A4D"/>
    <w:rsid w:val="001B3B0C"/>
    <w:rsid w:val="001B3C4B"/>
    <w:rsid w:val="001B403A"/>
    <w:rsid w:val="001B4663"/>
    <w:rsid w:val="001B4E83"/>
    <w:rsid w:val="001B4EF7"/>
    <w:rsid w:val="001B4F90"/>
    <w:rsid w:val="001B5A66"/>
    <w:rsid w:val="001B5A73"/>
    <w:rsid w:val="001B5C47"/>
    <w:rsid w:val="001B5F69"/>
    <w:rsid w:val="001B6103"/>
    <w:rsid w:val="001B73C3"/>
    <w:rsid w:val="001B7432"/>
    <w:rsid w:val="001B7446"/>
    <w:rsid w:val="001B7B1F"/>
    <w:rsid w:val="001C0052"/>
    <w:rsid w:val="001C0211"/>
    <w:rsid w:val="001C07E1"/>
    <w:rsid w:val="001C08DC"/>
    <w:rsid w:val="001C0A39"/>
    <w:rsid w:val="001C0B0F"/>
    <w:rsid w:val="001C0B25"/>
    <w:rsid w:val="001C1006"/>
    <w:rsid w:val="001C1078"/>
    <w:rsid w:val="001C12D5"/>
    <w:rsid w:val="001C1359"/>
    <w:rsid w:val="001C154E"/>
    <w:rsid w:val="001C1C77"/>
    <w:rsid w:val="001C27ED"/>
    <w:rsid w:val="001C2D73"/>
    <w:rsid w:val="001C2FC1"/>
    <w:rsid w:val="001C3CBA"/>
    <w:rsid w:val="001C3CCD"/>
    <w:rsid w:val="001C3DE9"/>
    <w:rsid w:val="001C452D"/>
    <w:rsid w:val="001C56EE"/>
    <w:rsid w:val="001C5A07"/>
    <w:rsid w:val="001C5EA6"/>
    <w:rsid w:val="001C620C"/>
    <w:rsid w:val="001C654E"/>
    <w:rsid w:val="001C6717"/>
    <w:rsid w:val="001C696C"/>
    <w:rsid w:val="001C701F"/>
    <w:rsid w:val="001C73E4"/>
    <w:rsid w:val="001C745D"/>
    <w:rsid w:val="001C7CB0"/>
    <w:rsid w:val="001D0A6A"/>
    <w:rsid w:val="001D0ADA"/>
    <w:rsid w:val="001D0CF6"/>
    <w:rsid w:val="001D0DF8"/>
    <w:rsid w:val="001D124A"/>
    <w:rsid w:val="001D12EA"/>
    <w:rsid w:val="001D12ED"/>
    <w:rsid w:val="001D15DD"/>
    <w:rsid w:val="001D17B2"/>
    <w:rsid w:val="001D1A95"/>
    <w:rsid w:val="001D1AD3"/>
    <w:rsid w:val="001D1D73"/>
    <w:rsid w:val="001D227D"/>
    <w:rsid w:val="001D278C"/>
    <w:rsid w:val="001D28AE"/>
    <w:rsid w:val="001D297D"/>
    <w:rsid w:val="001D2B8A"/>
    <w:rsid w:val="001D391A"/>
    <w:rsid w:val="001D3ABE"/>
    <w:rsid w:val="001D4BB7"/>
    <w:rsid w:val="001D5382"/>
    <w:rsid w:val="001D57CA"/>
    <w:rsid w:val="001D6497"/>
    <w:rsid w:val="001D679E"/>
    <w:rsid w:val="001D6D79"/>
    <w:rsid w:val="001D6E9B"/>
    <w:rsid w:val="001D705B"/>
    <w:rsid w:val="001D70D2"/>
    <w:rsid w:val="001D7634"/>
    <w:rsid w:val="001D7732"/>
    <w:rsid w:val="001D779C"/>
    <w:rsid w:val="001D7CC9"/>
    <w:rsid w:val="001E0272"/>
    <w:rsid w:val="001E032E"/>
    <w:rsid w:val="001E035C"/>
    <w:rsid w:val="001E0F93"/>
    <w:rsid w:val="001E13C3"/>
    <w:rsid w:val="001E1C8F"/>
    <w:rsid w:val="001E1CDA"/>
    <w:rsid w:val="001E21A2"/>
    <w:rsid w:val="001E2603"/>
    <w:rsid w:val="001E2630"/>
    <w:rsid w:val="001E28D1"/>
    <w:rsid w:val="001E2B55"/>
    <w:rsid w:val="001E2EDD"/>
    <w:rsid w:val="001E33D5"/>
    <w:rsid w:val="001E355F"/>
    <w:rsid w:val="001E3E5A"/>
    <w:rsid w:val="001E41BE"/>
    <w:rsid w:val="001E46FD"/>
    <w:rsid w:val="001E4D92"/>
    <w:rsid w:val="001E4F60"/>
    <w:rsid w:val="001E522E"/>
    <w:rsid w:val="001E5361"/>
    <w:rsid w:val="001E54FA"/>
    <w:rsid w:val="001E59EC"/>
    <w:rsid w:val="001E6056"/>
    <w:rsid w:val="001E6965"/>
    <w:rsid w:val="001E69C3"/>
    <w:rsid w:val="001E7074"/>
    <w:rsid w:val="001E784E"/>
    <w:rsid w:val="001E7D4E"/>
    <w:rsid w:val="001F07B3"/>
    <w:rsid w:val="001F13F2"/>
    <w:rsid w:val="001F1915"/>
    <w:rsid w:val="001F1976"/>
    <w:rsid w:val="001F197F"/>
    <w:rsid w:val="001F198B"/>
    <w:rsid w:val="001F21C6"/>
    <w:rsid w:val="001F2888"/>
    <w:rsid w:val="001F2C23"/>
    <w:rsid w:val="001F2CDC"/>
    <w:rsid w:val="001F2F23"/>
    <w:rsid w:val="001F30D8"/>
    <w:rsid w:val="001F3262"/>
    <w:rsid w:val="001F32C9"/>
    <w:rsid w:val="001F34CF"/>
    <w:rsid w:val="001F43E7"/>
    <w:rsid w:val="001F4BAD"/>
    <w:rsid w:val="001F4BD5"/>
    <w:rsid w:val="001F4D0E"/>
    <w:rsid w:val="001F5029"/>
    <w:rsid w:val="001F50FE"/>
    <w:rsid w:val="001F6CC1"/>
    <w:rsid w:val="001F749B"/>
    <w:rsid w:val="001F774A"/>
    <w:rsid w:val="001F796A"/>
    <w:rsid w:val="001F7A90"/>
    <w:rsid w:val="001F7ACB"/>
    <w:rsid w:val="001F7B2E"/>
    <w:rsid w:val="001F7C76"/>
    <w:rsid w:val="001F7DE2"/>
    <w:rsid w:val="001F7E57"/>
    <w:rsid w:val="0020020F"/>
    <w:rsid w:val="00200659"/>
    <w:rsid w:val="00200ADF"/>
    <w:rsid w:val="00200C89"/>
    <w:rsid w:val="00200D51"/>
    <w:rsid w:val="00200FB9"/>
    <w:rsid w:val="00201604"/>
    <w:rsid w:val="002023A5"/>
    <w:rsid w:val="00202595"/>
    <w:rsid w:val="00202840"/>
    <w:rsid w:val="0020432C"/>
    <w:rsid w:val="002048A1"/>
    <w:rsid w:val="00204A7F"/>
    <w:rsid w:val="0020509C"/>
    <w:rsid w:val="002052A6"/>
    <w:rsid w:val="00206066"/>
    <w:rsid w:val="002064F5"/>
    <w:rsid w:val="002071E9"/>
    <w:rsid w:val="0020721F"/>
    <w:rsid w:val="002074BD"/>
    <w:rsid w:val="002075B6"/>
    <w:rsid w:val="00207D6D"/>
    <w:rsid w:val="00207EAE"/>
    <w:rsid w:val="00207FA1"/>
    <w:rsid w:val="00210337"/>
    <w:rsid w:val="00210B23"/>
    <w:rsid w:val="00210BC8"/>
    <w:rsid w:val="00210D19"/>
    <w:rsid w:val="00211297"/>
    <w:rsid w:val="00212D63"/>
    <w:rsid w:val="00212F1C"/>
    <w:rsid w:val="002131C0"/>
    <w:rsid w:val="00213A5F"/>
    <w:rsid w:val="00213A6C"/>
    <w:rsid w:val="00213F3A"/>
    <w:rsid w:val="00214F03"/>
    <w:rsid w:val="00214F86"/>
    <w:rsid w:val="00215131"/>
    <w:rsid w:val="002159CB"/>
    <w:rsid w:val="00215A70"/>
    <w:rsid w:val="00215C17"/>
    <w:rsid w:val="002164A0"/>
    <w:rsid w:val="00216548"/>
    <w:rsid w:val="00216A60"/>
    <w:rsid w:val="00216BDD"/>
    <w:rsid w:val="002178E8"/>
    <w:rsid w:val="0022039D"/>
    <w:rsid w:val="00220C97"/>
    <w:rsid w:val="0022175E"/>
    <w:rsid w:val="0022176D"/>
    <w:rsid w:val="002218E2"/>
    <w:rsid w:val="002218E8"/>
    <w:rsid w:val="00221914"/>
    <w:rsid w:val="00221D2D"/>
    <w:rsid w:val="00221EFA"/>
    <w:rsid w:val="0022202D"/>
    <w:rsid w:val="00222173"/>
    <w:rsid w:val="002229B7"/>
    <w:rsid w:val="00222AA0"/>
    <w:rsid w:val="00222D6D"/>
    <w:rsid w:val="00222E3E"/>
    <w:rsid w:val="00223185"/>
    <w:rsid w:val="002232CB"/>
    <w:rsid w:val="002238E4"/>
    <w:rsid w:val="002238F3"/>
    <w:rsid w:val="00224252"/>
    <w:rsid w:val="00224340"/>
    <w:rsid w:val="002244D0"/>
    <w:rsid w:val="00224776"/>
    <w:rsid w:val="002250E0"/>
    <w:rsid w:val="00225D40"/>
    <w:rsid w:val="00225F00"/>
    <w:rsid w:val="002260E6"/>
    <w:rsid w:val="00226417"/>
    <w:rsid w:val="00226462"/>
    <w:rsid w:val="0022652E"/>
    <w:rsid w:val="00226686"/>
    <w:rsid w:val="0022697C"/>
    <w:rsid w:val="00226B85"/>
    <w:rsid w:val="00226C30"/>
    <w:rsid w:val="00226C77"/>
    <w:rsid w:val="0022795C"/>
    <w:rsid w:val="00227ED0"/>
    <w:rsid w:val="0023011A"/>
    <w:rsid w:val="002308AC"/>
    <w:rsid w:val="00230D65"/>
    <w:rsid w:val="00230F26"/>
    <w:rsid w:val="00231152"/>
    <w:rsid w:val="00231420"/>
    <w:rsid w:val="002322C7"/>
    <w:rsid w:val="002326F9"/>
    <w:rsid w:val="0023349C"/>
    <w:rsid w:val="00233987"/>
    <w:rsid w:val="00233DF3"/>
    <w:rsid w:val="00233E0C"/>
    <w:rsid w:val="0023424F"/>
    <w:rsid w:val="00234E47"/>
    <w:rsid w:val="002352B1"/>
    <w:rsid w:val="00235484"/>
    <w:rsid w:val="002359DC"/>
    <w:rsid w:val="00235C8A"/>
    <w:rsid w:val="00235F90"/>
    <w:rsid w:val="0023630E"/>
    <w:rsid w:val="00236AE1"/>
    <w:rsid w:val="002371B9"/>
    <w:rsid w:val="002374DC"/>
    <w:rsid w:val="002377A0"/>
    <w:rsid w:val="002400D5"/>
    <w:rsid w:val="00240151"/>
    <w:rsid w:val="00241132"/>
    <w:rsid w:val="00241858"/>
    <w:rsid w:val="00241D06"/>
    <w:rsid w:val="00241EB8"/>
    <w:rsid w:val="00241F04"/>
    <w:rsid w:val="00242B04"/>
    <w:rsid w:val="00242BB5"/>
    <w:rsid w:val="0024317B"/>
    <w:rsid w:val="002432C3"/>
    <w:rsid w:val="00243435"/>
    <w:rsid w:val="00243D13"/>
    <w:rsid w:val="00244604"/>
    <w:rsid w:val="00244BCE"/>
    <w:rsid w:val="00244F2D"/>
    <w:rsid w:val="00245546"/>
    <w:rsid w:val="00245C95"/>
    <w:rsid w:val="00246656"/>
    <w:rsid w:val="0024677E"/>
    <w:rsid w:val="00246892"/>
    <w:rsid w:val="00246D56"/>
    <w:rsid w:val="00246FAB"/>
    <w:rsid w:val="0024710C"/>
    <w:rsid w:val="002476B8"/>
    <w:rsid w:val="002476E1"/>
    <w:rsid w:val="00247C7A"/>
    <w:rsid w:val="0025021F"/>
    <w:rsid w:val="00250377"/>
    <w:rsid w:val="002505B6"/>
    <w:rsid w:val="00250BA7"/>
    <w:rsid w:val="00250ED7"/>
    <w:rsid w:val="002511C5"/>
    <w:rsid w:val="00251368"/>
    <w:rsid w:val="002516A5"/>
    <w:rsid w:val="002517F8"/>
    <w:rsid w:val="00251B87"/>
    <w:rsid w:val="00251F3A"/>
    <w:rsid w:val="00251F46"/>
    <w:rsid w:val="0025287D"/>
    <w:rsid w:val="00252A30"/>
    <w:rsid w:val="0025301F"/>
    <w:rsid w:val="00253D80"/>
    <w:rsid w:val="0025408A"/>
    <w:rsid w:val="0025427C"/>
    <w:rsid w:val="00254357"/>
    <w:rsid w:val="00255190"/>
    <w:rsid w:val="002552A2"/>
    <w:rsid w:val="0025533B"/>
    <w:rsid w:val="00255D5E"/>
    <w:rsid w:val="002563EF"/>
    <w:rsid w:val="00256593"/>
    <w:rsid w:val="002565A0"/>
    <w:rsid w:val="002575C3"/>
    <w:rsid w:val="0025766E"/>
    <w:rsid w:val="00257C61"/>
    <w:rsid w:val="002604F4"/>
    <w:rsid w:val="002605D4"/>
    <w:rsid w:val="0026069C"/>
    <w:rsid w:val="00260733"/>
    <w:rsid w:val="00260A05"/>
    <w:rsid w:val="00260C27"/>
    <w:rsid w:val="00260D8B"/>
    <w:rsid w:val="00260F30"/>
    <w:rsid w:val="00261052"/>
    <w:rsid w:val="00261315"/>
    <w:rsid w:val="0026136A"/>
    <w:rsid w:val="00262409"/>
    <w:rsid w:val="002625AA"/>
    <w:rsid w:val="0026265B"/>
    <w:rsid w:val="00262713"/>
    <w:rsid w:val="00262E5B"/>
    <w:rsid w:val="00263239"/>
    <w:rsid w:val="0026323B"/>
    <w:rsid w:val="00264164"/>
    <w:rsid w:val="00264F40"/>
    <w:rsid w:val="0026503F"/>
    <w:rsid w:val="002651DE"/>
    <w:rsid w:val="002651DF"/>
    <w:rsid w:val="002653FA"/>
    <w:rsid w:val="00265674"/>
    <w:rsid w:val="002659A7"/>
    <w:rsid w:val="00265FA8"/>
    <w:rsid w:val="002666AA"/>
    <w:rsid w:val="00267002"/>
    <w:rsid w:val="00267ABA"/>
    <w:rsid w:val="00267FAA"/>
    <w:rsid w:val="00270385"/>
    <w:rsid w:val="002704CA"/>
    <w:rsid w:val="00270ACC"/>
    <w:rsid w:val="00270B6D"/>
    <w:rsid w:val="00270F83"/>
    <w:rsid w:val="00270F9B"/>
    <w:rsid w:val="0027143C"/>
    <w:rsid w:val="00271838"/>
    <w:rsid w:val="002719D1"/>
    <w:rsid w:val="00271FF3"/>
    <w:rsid w:val="002729D5"/>
    <w:rsid w:val="00272D0F"/>
    <w:rsid w:val="00273368"/>
    <w:rsid w:val="00273759"/>
    <w:rsid w:val="00273D5B"/>
    <w:rsid w:val="0027411A"/>
    <w:rsid w:val="00275109"/>
    <w:rsid w:val="00276131"/>
    <w:rsid w:val="00276640"/>
    <w:rsid w:val="00276D7D"/>
    <w:rsid w:val="00276E46"/>
    <w:rsid w:val="00276F57"/>
    <w:rsid w:val="002773DA"/>
    <w:rsid w:val="002774FF"/>
    <w:rsid w:val="00277582"/>
    <w:rsid w:val="002778A4"/>
    <w:rsid w:val="0027797D"/>
    <w:rsid w:val="00277E3D"/>
    <w:rsid w:val="00277F7E"/>
    <w:rsid w:val="002805F1"/>
    <w:rsid w:val="00280A7E"/>
    <w:rsid w:val="0028156E"/>
    <w:rsid w:val="00281802"/>
    <w:rsid w:val="00281D7C"/>
    <w:rsid w:val="00281FB3"/>
    <w:rsid w:val="002821F1"/>
    <w:rsid w:val="00282235"/>
    <w:rsid w:val="00282549"/>
    <w:rsid w:val="002825FA"/>
    <w:rsid w:val="00282A17"/>
    <w:rsid w:val="00282CA3"/>
    <w:rsid w:val="002830B9"/>
    <w:rsid w:val="0028413D"/>
    <w:rsid w:val="002842FF"/>
    <w:rsid w:val="002843D2"/>
    <w:rsid w:val="00284577"/>
    <w:rsid w:val="00284646"/>
    <w:rsid w:val="00284E0B"/>
    <w:rsid w:val="002853E8"/>
    <w:rsid w:val="00285474"/>
    <w:rsid w:val="00285A1F"/>
    <w:rsid w:val="00285DBC"/>
    <w:rsid w:val="002860D7"/>
    <w:rsid w:val="00286327"/>
    <w:rsid w:val="00286BA5"/>
    <w:rsid w:val="00286C3C"/>
    <w:rsid w:val="00286DFC"/>
    <w:rsid w:val="002873CF"/>
    <w:rsid w:val="00287994"/>
    <w:rsid w:val="00287A27"/>
    <w:rsid w:val="00287A4C"/>
    <w:rsid w:val="00287AFD"/>
    <w:rsid w:val="00287F67"/>
    <w:rsid w:val="002906D7"/>
    <w:rsid w:val="00290C37"/>
    <w:rsid w:val="0029117C"/>
    <w:rsid w:val="002917D5"/>
    <w:rsid w:val="00291881"/>
    <w:rsid w:val="00291AE5"/>
    <w:rsid w:val="00291C0B"/>
    <w:rsid w:val="00291D3B"/>
    <w:rsid w:val="00291F69"/>
    <w:rsid w:val="0029259D"/>
    <w:rsid w:val="00292717"/>
    <w:rsid w:val="00292806"/>
    <w:rsid w:val="00292DE6"/>
    <w:rsid w:val="0029339F"/>
    <w:rsid w:val="002945E1"/>
    <w:rsid w:val="002946E4"/>
    <w:rsid w:val="002947E5"/>
    <w:rsid w:val="00294928"/>
    <w:rsid w:val="00294968"/>
    <w:rsid w:val="00294A6E"/>
    <w:rsid w:val="00294AFB"/>
    <w:rsid w:val="00294C1B"/>
    <w:rsid w:val="002950FB"/>
    <w:rsid w:val="002955F0"/>
    <w:rsid w:val="00295910"/>
    <w:rsid w:val="002961FA"/>
    <w:rsid w:val="00296494"/>
    <w:rsid w:val="00296DDE"/>
    <w:rsid w:val="00297613"/>
    <w:rsid w:val="002978B0"/>
    <w:rsid w:val="00297A2D"/>
    <w:rsid w:val="002A0452"/>
    <w:rsid w:val="002A06EC"/>
    <w:rsid w:val="002A07F7"/>
    <w:rsid w:val="002A0EF8"/>
    <w:rsid w:val="002A0F09"/>
    <w:rsid w:val="002A1FB1"/>
    <w:rsid w:val="002A2C51"/>
    <w:rsid w:val="002A2CEA"/>
    <w:rsid w:val="002A2EB9"/>
    <w:rsid w:val="002A3A33"/>
    <w:rsid w:val="002A3BCF"/>
    <w:rsid w:val="002A3C77"/>
    <w:rsid w:val="002A403D"/>
    <w:rsid w:val="002A4A1C"/>
    <w:rsid w:val="002A4F86"/>
    <w:rsid w:val="002A53AB"/>
    <w:rsid w:val="002A62F3"/>
    <w:rsid w:val="002A633C"/>
    <w:rsid w:val="002A69D1"/>
    <w:rsid w:val="002A7040"/>
    <w:rsid w:val="002A74C4"/>
    <w:rsid w:val="002A75D2"/>
    <w:rsid w:val="002B0C8B"/>
    <w:rsid w:val="002B0E55"/>
    <w:rsid w:val="002B195F"/>
    <w:rsid w:val="002B2427"/>
    <w:rsid w:val="002B252B"/>
    <w:rsid w:val="002B265D"/>
    <w:rsid w:val="002B2B3E"/>
    <w:rsid w:val="002B2DDB"/>
    <w:rsid w:val="002B2E8B"/>
    <w:rsid w:val="002B3843"/>
    <w:rsid w:val="002B3914"/>
    <w:rsid w:val="002B4893"/>
    <w:rsid w:val="002B4EE0"/>
    <w:rsid w:val="002B561E"/>
    <w:rsid w:val="002B562F"/>
    <w:rsid w:val="002B568F"/>
    <w:rsid w:val="002B57CC"/>
    <w:rsid w:val="002B5D8F"/>
    <w:rsid w:val="002B5EFE"/>
    <w:rsid w:val="002B6337"/>
    <w:rsid w:val="002B64A6"/>
    <w:rsid w:val="002B688A"/>
    <w:rsid w:val="002B727C"/>
    <w:rsid w:val="002B7288"/>
    <w:rsid w:val="002B733C"/>
    <w:rsid w:val="002B7423"/>
    <w:rsid w:val="002B798C"/>
    <w:rsid w:val="002B7F62"/>
    <w:rsid w:val="002C0D3B"/>
    <w:rsid w:val="002C0F30"/>
    <w:rsid w:val="002C0FA9"/>
    <w:rsid w:val="002C19C3"/>
    <w:rsid w:val="002C2823"/>
    <w:rsid w:val="002C29E2"/>
    <w:rsid w:val="002C2AEF"/>
    <w:rsid w:val="002C2B31"/>
    <w:rsid w:val="002C2C1B"/>
    <w:rsid w:val="002C2DE3"/>
    <w:rsid w:val="002C2EF7"/>
    <w:rsid w:val="002C3490"/>
    <w:rsid w:val="002C3796"/>
    <w:rsid w:val="002C41FB"/>
    <w:rsid w:val="002C437B"/>
    <w:rsid w:val="002C502F"/>
    <w:rsid w:val="002C569A"/>
    <w:rsid w:val="002C5A26"/>
    <w:rsid w:val="002C5D84"/>
    <w:rsid w:val="002C5F0F"/>
    <w:rsid w:val="002C6477"/>
    <w:rsid w:val="002C6B8D"/>
    <w:rsid w:val="002C6D1D"/>
    <w:rsid w:val="002C6E2C"/>
    <w:rsid w:val="002C6F10"/>
    <w:rsid w:val="002C7115"/>
    <w:rsid w:val="002C74B5"/>
    <w:rsid w:val="002C74DE"/>
    <w:rsid w:val="002C7962"/>
    <w:rsid w:val="002C7A82"/>
    <w:rsid w:val="002C7BC0"/>
    <w:rsid w:val="002C7DBD"/>
    <w:rsid w:val="002D0238"/>
    <w:rsid w:val="002D043A"/>
    <w:rsid w:val="002D08D5"/>
    <w:rsid w:val="002D0983"/>
    <w:rsid w:val="002D0A53"/>
    <w:rsid w:val="002D0B82"/>
    <w:rsid w:val="002D128F"/>
    <w:rsid w:val="002D12F4"/>
    <w:rsid w:val="002D13A1"/>
    <w:rsid w:val="002D1AFB"/>
    <w:rsid w:val="002D1CF2"/>
    <w:rsid w:val="002D1F7D"/>
    <w:rsid w:val="002D21AF"/>
    <w:rsid w:val="002D26BD"/>
    <w:rsid w:val="002D26FD"/>
    <w:rsid w:val="002D3092"/>
    <w:rsid w:val="002D31C3"/>
    <w:rsid w:val="002D35E1"/>
    <w:rsid w:val="002D381E"/>
    <w:rsid w:val="002D3C81"/>
    <w:rsid w:val="002D3E6B"/>
    <w:rsid w:val="002D406D"/>
    <w:rsid w:val="002D43FC"/>
    <w:rsid w:val="002D47CE"/>
    <w:rsid w:val="002D4841"/>
    <w:rsid w:val="002D573C"/>
    <w:rsid w:val="002D59A0"/>
    <w:rsid w:val="002D5ABF"/>
    <w:rsid w:val="002D5B29"/>
    <w:rsid w:val="002D60EB"/>
    <w:rsid w:val="002D6272"/>
    <w:rsid w:val="002D62A9"/>
    <w:rsid w:val="002D6AD3"/>
    <w:rsid w:val="002D6D20"/>
    <w:rsid w:val="002D7551"/>
    <w:rsid w:val="002D77C7"/>
    <w:rsid w:val="002D7DC4"/>
    <w:rsid w:val="002D7EB8"/>
    <w:rsid w:val="002E0488"/>
    <w:rsid w:val="002E11C8"/>
    <w:rsid w:val="002E26DA"/>
    <w:rsid w:val="002E2C39"/>
    <w:rsid w:val="002E2CF4"/>
    <w:rsid w:val="002E2E1F"/>
    <w:rsid w:val="002E35C4"/>
    <w:rsid w:val="002E3C04"/>
    <w:rsid w:val="002E4AAD"/>
    <w:rsid w:val="002E4E5C"/>
    <w:rsid w:val="002E4F9D"/>
    <w:rsid w:val="002E5076"/>
    <w:rsid w:val="002E5382"/>
    <w:rsid w:val="002E5739"/>
    <w:rsid w:val="002E5AD7"/>
    <w:rsid w:val="002E5DF8"/>
    <w:rsid w:val="002E6016"/>
    <w:rsid w:val="002E6057"/>
    <w:rsid w:val="002E6154"/>
    <w:rsid w:val="002E6320"/>
    <w:rsid w:val="002E64A9"/>
    <w:rsid w:val="002E67F3"/>
    <w:rsid w:val="002E6A6B"/>
    <w:rsid w:val="002E6E67"/>
    <w:rsid w:val="002E6FC5"/>
    <w:rsid w:val="002E7093"/>
    <w:rsid w:val="002E72FA"/>
    <w:rsid w:val="002E73BB"/>
    <w:rsid w:val="002E789B"/>
    <w:rsid w:val="002E7E46"/>
    <w:rsid w:val="002F007A"/>
    <w:rsid w:val="002F076C"/>
    <w:rsid w:val="002F093D"/>
    <w:rsid w:val="002F099A"/>
    <w:rsid w:val="002F0EB2"/>
    <w:rsid w:val="002F1BDB"/>
    <w:rsid w:val="002F2606"/>
    <w:rsid w:val="002F2677"/>
    <w:rsid w:val="002F2D51"/>
    <w:rsid w:val="002F3694"/>
    <w:rsid w:val="002F3E75"/>
    <w:rsid w:val="002F3EAE"/>
    <w:rsid w:val="002F3F87"/>
    <w:rsid w:val="002F41AC"/>
    <w:rsid w:val="002F42EA"/>
    <w:rsid w:val="002F4512"/>
    <w:rsid w:val="002F45D0"/>
    <w:rsid w:val="002F5039"/>
    <w:rsid w:val="002F5D9F"/>
    <w:rsid w:val="002F6084"/>
    <w:rsid w:val="002F6431"/>
    <w:rsid w:val="002F694D"/>
    <w:rsid w:val="002F7673"/>
    <w:rsid w:val="002F76FA"/>
    <w:rsid w:val="002F7CF0"/>
    <w:rsid w:val="003000ED"/>
    <w:rsid w:val="00300630"/>
    <w:rsid w:val="00300A8E"/>
    <w:rsid w:val="003014B2"/>
    <w:rsid w:val="0030239E"/>
    <w:rsid w:val="003038F5"/>
    <w:rsid w:val="0030404B"/>
    <w:rsid w:val="003041AE"/>
    <w:rsid w:val="0030426A"/>
    <w:rsid w:val="003047E9"/>
    <w:rsid w:val="00304932"/>
    <w:rsid w:val="00304B0A"/>
    <w:rsid w:val="00304DC6"/>
    <w:rsid w:val="0030597F"/>
    <w:rsid w:val="003061AE"/>
    <w:rsid w:val="0030649B"/>
    <w:rsid w:val="00306C8E"/>
    <w:rsid w:val="0030728A"/>
    <w:rsid w:val="003076A5"/>
    <w:rsid w:val="003077EB"/>
    <w:rsid w:val="00307818"/>
    <w:rsid w:val="00307837"/>
    <w:rsid w:val="00307CDA"/>
    <w:rsid w:val="00307D26"/>
    <w:rsid w:val="00307F93"/>
    <w:rsid w:val="0031085D"/>
    <w:rsid w:val="00310C98"/>
    <w:rsid w:val="00310ED7"/>
    <w:rsid w:val="00311035"/>
    <w:rsid w:val="003110A3"/>
    <w:rsid w:val="00311487"/>
    <w:rsid w:val="003115F8"/>
    <w:rsid w:val="0031198A"/>
    <w:rsid w:val="00311BD3"/>
    <w:rsid w:val="00311D8D"/>
    <w:rsid w:val="003121B5"/>
    <w:rsid w:val="00312C84"/>
    <w:rsid w:val="0031345A"/>
    <w:rsid w:val="00313477"/>
    <w:rsid w:val="00313DDE"/>
    <w:rsid w:val="00314215"/>
    <w:rsid w:val="003144E5"/>
    <w:rsid w:val="003149EF"/>
    <w:rsid w:val="003151B4"/>
    <w:rsid w:val="003162C6"/>
    <w:rsid w:val="00316470"/>
    <w:rsid w:val="0031695B"/>
    <w:rsid w:val="00316D6B"/>
    <w:rsid w:val="00317264"/>
    <w:rsid w:val="0031751C"/>
    <w:rsid w:val="003177DB"/>
    <w:rsid w:val="00317A36"/>
    <w:rsid w:val="00317DBA"/>
    <w:rsid w:val="0032027F"/>
    <w:rsid w:val="003204B4"/>
    <w:rsid w:val="003208A8"/>
    <w:rsid w:val="00320CD4"/>
    <w:rsid w:val="00320FDF"/>
    <w:rsid w:val="0032114F"/>
    <w:rsid w:val="0032138D"/>
    <w:rsid w:val="003215D0"/>
    <w:rsid w:val="003215DA"/>
    <w:rsid w:val="0032197B"/>
    <w:rsid w:val="0032199F"/>
    <w:rsid w:val="003219E4"/>
    <w:rsid w:val="003221C4"/>
    <w:rsid w:val="00322437"/>
    <w:rsid w:val="00322988"/>
    <w:rsid w:val="00322D82"/>
    <w:rsid w:val="003230B7"/>
    <w:rsid w:val="00323369"/>
    <w:rsid w:val="00323A18"/>
    <w:rsid w:val="00323C9E"/>
    <w:rsid w:val="00324462"/>
    <w:rsid w:val="003247BB"/>
    <w:rsid w:val="00324C4F"/>
    <w:rsid w:val="00324D03"/>
    <w:rsid w:val="00325062"/>
    <w:rsid w:val="00325E28"/>
    <w:rsid w:val="003260DF"/>
    <w:rsid w:val="00326213"/>
    <w:rsid w:val="0032641C"/>
    <w:rsid w:val="00326719"/>
    <w:rsid w:val="003267F8"/>
    <w:rsid w:val="00326D70"/>
    <w:rsid w:val="00327036"/>
    <w:rsid w:val="0032703C"/>
    <w:rsid w:val="0032768E"/>
    <w:rsid w:val="00327C4E"/>
    <w:rsid w:val="00327D3E"/>
    <w:rsid w:val="00327F33"/>
    <w:rsid w:val="003304BE"/>
    <w:rsid w:val="003304D6"/>
    <w:rsid w:val="00330CC8"/>
    <w:rsid w:val="00330FBB"/>
    <w:rsid w:val="00331732"/>
    <w:rsid w:val="00331EBB"/>
    <w:rsid w:val="003320FD"/>
    <w:rsid w:val="00332400"/>
    <w:rsid w:val="003329AB"/>
    <w:rsid w:val="00332B0A"/>
    <w:rsid w:val="00332BF4"/>
    <w:rsid w:val="003330BF"/>
    <w:rsid w:val="00333122"/>
    <w:rsid w:val="003333E1"/>
    <w:rsid w:val="003334BA"/>
    <w:rsid w:val="00333D20"/>
    <w:rsid w:val="00334497"/>
    <w:rsid w:val="00334639"/>
    <w:rsid w:val="003346A0"/>
    <w:rsid w:val="003346FD"/>
    <w:rsid w:val="0033539D"/>
    <w:rsid w:val="00335EB0"/>
    <w:rsid w:val="003360F8"/>
    <w:rsid w:val="00336A46"/>
    <w:rsid w:val="00336A52"/>
    <w:rsid w:val="003375FB"/>
    <w:rsid w:val="00340BBB"/>
    <w:rsid w:val="00340CD3"/>
    <w:rsid w:val="00340F77"/>
    <w:rsid w:val="00341263"/>
    <w:rsid w:val="003414CE"/>
    <w:rsid w:val="0034159E"/>
    <w:rsid w:val="00342164"/>
    <w:rsid w:val="003428F7"/>
    <w:rsid w:val="00343610"/>
    <w:rsid w:val="00343BC7"/>
    <w:rsid w:val="00343D01"/>
    <w:rsid w:val="00343F17"/>
    <w:rsid w:val="003440AA"/>
    <w:rsid w:val="00345571"/>
    <w:rsid w:val="00345C40"/>
    <w:rsid w:val="00345CC1"/>
    <w:rsid w:val="00345F82"/>
    <w:rsid w:val="00346641"/>
    <w:rsid w:val="0034680A"/>
    <w:rsid w:val="00347480"/>
    <w:rsid w:val="00347B9D"/>
    <w:rsid w:val="00347E19"/>
    <w:rsid w:val="00347E52"/>
    <w:rsid w:val="00350007"/>
    <w:rsid w:val="00350E50"/>
    <w:rsid w:val="00350EA0"/>
    <w:rsid w:val="00351256"/>
    <w:rsid w:val="003517A0"/>
    <w:rsid w:val="00351E33"/>
    <w:rsid w:val="00352148"/>
    <w:rsid w:val="0035218C"/>
    <w:rsid w:val="00352290"/>
    <w:rsid w:val="0035242C"/>
    <w:rsid w:val="003529DE"/>
    <w:rsid w:val="00352BC1"/>
    <w:rsid w:val="003532BB"/>
    <w:rsid w:val="00353F5E"/>
    <w:rsid w:val="0035407A"/>
    <w:rsid w:val="00354272"/>
    <w:rsid w:val="00354425"/>
    <w:rsid w:val="003547CD"/>
    <w:rsid w:val="00354924"/>
    <w:rsid w:val="00354946"/>
    <w:rsid w:val="003549E7"/>
    <w:rsid w:val="003549FE"/>
    <w:rsid w:val="00354E17"/>
    <w:rsid w:val="0035537E"/>
    <w:rsid w:val="003558AE"/>
    <w:rsid w:val="00356030"/>
    <w:rsid w:val="0035619A"/>
    <w:rsid w:val="00356255"/>
    <w:rsid w:val="00356663"/>
    <w:rsid w:val="003570C4"/>
    <w:rsid w:val="00357168"/>
    <w:rsid w:val="00357B73"/>
    <w:rsid w:val="00357E47"/>
    <w:rsid w:val="00360117"/>
    <w:rsid w:val="00360561"/>
    <w:rsid w:val="00360DF4"/>
    <w:rsid w:val="003610F1"/>
    <w:rsid w:val="0036113C"/>
    <w:rsid w:val="0036141E"/>
    <w:rsid w:val="003614C8"/>
    <w:rsid w:val="00362092"/>
    <w:rsid w:val="003622C4"/>
    <w:rsid w:val="00362876"/>
    <w:rsid w:val="00363040"/>
    <w:rsid w:val="003631EB"/>
    <w:rsid w:val="003634C8"/>
    <w:rsid w:val="0036398C"/>
    <w:rsid w:val="00363A14"/>
    <w:rsid w:val="00363DE5"/>
    <w:rsid w:val="00363FDC"/>
    <w:rsid w:val="00364054"/>
    <w:rsid w:val="00364D5F"/>
    <w:rsid w:val="003657A3"/>
    <w:rsid w:val="003658B4"/>
    <w:rsid w:val="00365A25"/>
    <w:rsid w:val="0036629A"/>
    <w:rsid w:val="00367840"/>
    <w:rsid w:val="00367E6A"/>
    <w:rsid w:val="0037007A"/>
    <w:rsid w:val="00370F2A"/>
    <w:rsid w:val="003712ED"/>
    <w:rsid w:val="0037150B"/>
    <w:rsid w:val="003719E3"/>
    <w:rsid w:val="00372104"/>
    <w:rsid w:val="00372154"/>
    <w:rsid w:val="003721FA"/>
    <w:rsid w:val="0037257F"/>
    <w:rsid w:val="003727A9"/>
    <w:rsid w:val="00372B89"/>
    <w:rsid w:val="003730F5"/>
    <w:rsid w:val="003731D5"/>
    <w:rsid w:val="00373395"/>
    <w:rsid w:val="00373A7C"/>
    <w:rsid w:val="0037400D"/>
    <w:rsid w:val="00374016"/>
    <w:rsid w:val="00374146"/>
    <w:rsid w:val="00374265"/>
    <w:rsid w:val="00374981"/>
    <w:rsid w:val="0037510D"/>
    <w:rsid w:val="00375308"/>
    <w:rsid w:val="00375331"/>
    <w:rsid w:val="00375545"/>
    <w:rsid w:val="00376EF1"/>
    <w:rsid w:val="003771B9"/>
    <w:rsid w:val="003773E2"/>
    <w:rsid w:val="00377441"/>
    <w:rsid w:val="003775E5"/>
    <w:rsid w:val="003778DC"/>
    <w:rsid w:val="00377E05"/>
    <w:rsid w:val="00377E93"/>
    <w:rsid w:val="00377EE3"/>
    <w:rsid w:val="003800A6"/>
    <w:rsid w:val="00380393"/>
    <w:rsid w:val="00380492"/>
    <w:rsid w:val="00380729"/>
    <w:rsid w:val="00380DA2"/>
    <w:rsid w:val="0038133F"/>
    <w:rsid w:val="00381795"/>
    <w:rsid w:val="0038225F"/>
    <w:rsid w:val="00382392"/>
    <w:rsid w:val="003823B3"/>
    <w:rsid w:val="00382BA7"/>
    <w:rsid w:val="00383A44"/>
    <w:rsid w:val="0038455A"/>
    <w:rsid w:val="00385284"/>
    <w:rsid w:val="003852EE"/>
    <w:rsid w:val="00385B8E"/>
    <w:rsid w:val="00385C81"/>
    <w:rsid w:val="003860D9"/>
    <w:rsid w:val="003861F1"/>
    <w:rsid w:val="003864AE"/>
    <w:rsid w:val="00386624"/>
    <w:rsid w:val="00386D20"/>
    <w:rsid w:val="00387292"/>
    <w:rsid w:val="00387546"/>
    <w:rsid w:val="00390004"/>
    <w:rsid w:val="00390898"/>
    <w:rsid w:val="00390B9C"/>
    <w:rsid w:val="00390BA5"/>
    <w:rsid w:val="003912C6"/>
    <w:rsid w:val="00391525"/>
    <w:rsid w:val="003916DF"/>
    <w:rsid w:val="003918CE"/>
    <w:rsid w:val="00392063"/>
    <w:rsid w:val="00392111"/>
    <w:rsid w:val="00392809"/>
    <w:rsid w:val="00392953"/>
    <w:rsid w:val="00393085"/>
    <w:rsid w:val="0039331C"/>
    <w:rsid w:val="003938A7"/>
    <w:rsid w:val="0039390B"/>
    <w:rsid w:val="00393E18"/>
    <w:rsid w:val="00393FAC"/>
    <w:rsid w:val="00394246"/>
    <w:rsid w:val="003944F2"/>
    <w:rsid w:val="0039467D"/>
    <w:rsid w:val="0039534B"/>
    <w:rsid w:val="003953E6"/>
    <w:rsid w:val="003954A5"/>
    <w:rsid w:val="0039572F"/>
    <w:rsid w:val="00395C1B"/>
    <w:rsid w:val="003961C9"/>
    <w:rsid w:val="00396551"/>
    <w:rsid w:val="003967DC"/>
    <w:rsid w:val="00396D07"/>
    <w:rsid w:val="00396EEC"/>
    <w:rsid w:val="003978E6"/>
    <w:rsid w:val="003A0434"/>
    <w:rsid w:val="003A0D15"/>
    <w:rsid w:val="003A1161"/>
    <w:rsid w:val="003A17FA"/>
    <w:rsid w:val="003A19CC"/>
    <w:rsid w:val="003A2220"/>
    <w:rsid w:val="003A2247"/>
    <w:rsid w:val="003A22C5"/>
    <w:rsid w:val="003A24E3"/>
    <w:rsid w:val="003A25A7"/>
    <w:rsid w:val="003A25DC"/>
    <w:rsid w:val="003A2EDA"/>
    <w:rsid w:val="003A377D"/>
    <w:rsid w:val="003A384A"/>
    <w:rsid w:val="003A4518"/>
    <w:rsid w:val="003A4545"/>
    <w:rsid w:val="003A49AB"/>
    <w:rsid w:val="003A55B7"/>
    <w:rsid w:val="003A6314"/>
    <w:rsid w:val="003A6A9C"/>
    <w:rsid w:val="003A6DB6"/>
    <w:rsid w:val="003A7738"/>
    <w:rsid w:val="003A7757"/>
    <w:rsid w:val="003A7778"/>
    <w:rsid w:val="003A7B2F"/>
    <w:rsid w:val="003A7C2D"/>
    <w:rsid w:val="003A7C51"/>
    <w:rsid w:val="003A7C73"/>
    <w:rsid w:val="003A7DBF"/>
    <w:rsid w:val="003B03B9"/>
    <w:rsid w:val="003B0B92"/>
    <w:rsid w:val="003B1617"/>
    <w:rsid w:val="003B17B6"/>
    <w:rsid w:val="003B1E98"/>
    <w:rsid w:val="003B2836"/>
    <w:rsid w:val="003B288E"/>
    <w:rsid w:val="003B3139"/>
    <w:rsid w:val="003B33F3"/>
    <w:rsid w:val="003B36E6"/>
    <w:rsid w:val="003B41D3"/>
    <w:rsid w:val="003B45B8"/>
    <w:rsid w:val="003B4601"/>
    <w:rsid w:val="003B4A5D"/>
    <w:rsid w:val="003B4AE7"/>
    <w:rsid w:val="003B4BCE"/>
    <w:rsid w:val="003B4E52"/>
    <w:rsid w:val="003B54A2"/>
    <w:rsid w:val="003B5A09"/>
    <w:rsid w:val="003B5B0E"/>
    <w:rsid w:val="003B5D78"/>
    <w:rsid w:val="003B6AA3"/>
    <w:rsid w:val="003B6E02"/>
    <w:rsid w:val="003B7D02"/>
    <w:rsid w:val="003B7E5D"/>
    <w:rsid w:val="003C0627"/>
    <w:rsid w:val="003C0641"/>
    <w:rsid w:val="003C0D6A"/>
    <w:rsid w:val="003C11DE"/>
    <w:rsid w:val="003C16E9"/>
    <w:rsid w:val="003C17D8"/>
    <w:rsid w:val="003C1A07"/>
    <w:rsid w:val="003C1C55"/>
    <w:rsid w:val="003C1E2D"/>
    <w:rsid w:val="003C1FDC"/>
    <w:rsid w:val="003C21E9"/>
    <w:rsid w:val="003C2C78"/>
    <w:rsid w:val="003C30A7"/>
    <w:rsid w:val="003C3DC5"/>
    <w:rsid w:val="003C41D2"/>
    <w:rsid w:val="003C45E6"/>
    <w:rsid w:val="003C48A6"/>
    <w:rsid w:val="003C4CF7"/>
    <w:rsid w:val="003C4E28"/>
    <w:rsid w:val="003C51EB"/>
    <w:rsid w:val="003C5A67"/>
    <w:rsid w:val="003C5E59"/>
    <w:rsid w:val="003C614B"/>
    <w:rsid w:val="003C64F5"/>
    <w:rsid w:val="003C6E7F"/>
    <w:rsid w:val="003C6FD2"/>
    <w:rsid w:val="003C70F7"/>
    <w:rsid w:val="003C7891"/>
    <w:rsid w:val="003C7DEB"/>
    <w:rsid w:val="003D091C"/>
    <w:rsid w:val="003D091D"/>
    <w:rsid w:val="003D1354"/>
    <w:rsid w:val="003D1D6D"/>
    <w:rsid w:val="003D1DC8"/>
    <w:rsid w:val="003D1E78"/>
    <w:rsid w:val="003D226F"/>
    <w:rsid w:val="003D23A8"/>
    <w:rsid w:val="003D26AC"/>
    <w:rsid w:val="003D2908"/>
    <w:rsid w:val="003D2C7F"/>
    <w:rsid w:val="003D2CF9"/>
    <w:rsid w:val="003D2E4A"/>
    <w:rsid w:val="003D36C2"/>
    <w:rsid w:val="003D3838"/>
    <w:rsid w:val="003D38A5"/>
    <w:rsid w:val="003D42CA"/>
    <w:rsid w:val="003D4406"/>
    <w:rsid w:val="003D48B1"/>
    <w:rsid w:val="003D48ED"/>
    <w:rsid w:val="003D4BAB"/>
    <w:rsid w:val="003D5270"/>
    <w:rsid w:val="003D5679"/>
    <w:rsid w:val="003D5D0D"/>
    <w:rsid w:val="003D62AD"/>
    <w:rsid w:val="003D6BFC"/>
    <w:rsid w:val="003D6F15"/>
    <w:rsid w:val="003D71B7"/>
    <w:rsid w:val="003D7396"/>
    <w:rsid w:val="003D77C3"/>
    <w:rsid w:val="003D7F2B"/>
    <w:rsid w:val="003E0271"/>
    <w:rsid w:val="003E02AD"/>
    <w:rsid w:val="003E045F"/>
    <w:rsid w:val="003E0689"/>
    <w:rsid w:val="003E158E"/>
    <w:rsid w:val="003E1B8C"/>
    <w:rsid w:val="003E1D75"/>
    <w:rsid w:val="003E1D83"/>
    <w:rsid w:val="003E20FA"/>
    <w:rsid w:val="003E238A"/>
    <w:rsid w:val="003E2674"/>
    <w:rsid w:val="003E2A52"/>
    <w:rsid w:val="003E2DEC"/>
    <w:rsid w:val="003E34C5"/>
    <w:rsid w:val="003E351D"/>
    <w:rsid w:val="003E3F91"/>
    <w:rsid w:val="003E4300"/>
    <w:rsid w:val="003E4842"/>
    <w:rsid w:val="003E4A13"/>
    <w:rsid w:val="003E4BFD"/>
    <w:rsid w:val="003E51AD"/>
    <w:rsid w:val="003E51B1"/>
    <w:rsid w:val="003E5401"/>
    <w:rsid w:val="003E5E85"/>
    <w:rsid w:val="003E624B"/>
    <w:rsid w:val="003E6273"/>
    <w:rsid w:val="003E68EE"/>
    <w:rsid w:val="003E6B38"/>
    <w:rsid w:val="003E6C6B"/>
    <w:rsid w:val="003E6FE0"/>
    <w:rsid w:val="003E77F9"/>
    <w:rsid w:val="003F0052"/>
    <w:rsid w:val="003F03C4"/>
    <w:rsid w:val="003F06CA"/>
    <w:rsid w:val="003F0A4A"/>
    <w:rsid w:val="003F1078"/>
    <w:rsid w:val="003F1207"/>
    <w:rsid w:val="003F15A1"/>
    <w:rsid w:val="003F15B4"/>
    <w:rsid w:val="003F1CAD"/>
    <w:rsid w:val="003F2255"/>
    <w:rsid w:val="003F231F"/>
    <w:rsid w:val="003F2518"/>
    <w:rsid w:val="003F2B47"/>
    <w:rsid w:val="003F37DD"/>
    <w:rsid w:val="003F393D"/>
    <w:rsid w:val="003F3D84"/>
    <w:rsid w:val="003F3DAD"/>
    <w:rsid w:val="003F42FC"/>
    <w:rsid w:val="003F52FE"/>
    <w:rsid w:val="003F5470"/>
    <w:rsid w:val="003F58BA"/>
    <w:rsid w:val="003F5C7B"/>
    <w:rsid w:val="003F642D"/>
    <w:rsid w:val="003F6579"/>
    <w:rsid w:val="003F676D"/>
    <w:rsid w:val="003F696C"/>
    <w:rsid w:val="003F6AE8"/>
    <w:rsid w:val="003F6BB7"/>
    <w:rsid w:val="003F7822"/>
    <w:rsid w:val="00400293"/>
    <w:rsid w:val="004009A0"/>
    <w:rsid w:val="00400A14"/>
    <w:rsid w:val="004014FA"/>
    <w:rsid w:val="00401570"/>
    <w:rsid w:val="00401730"/>
    <w:rsid w:val="00401B60"/>
    <w:rsid w:val="00401D55"/>
    <w:rsid w:val="004020CB"/>
    <w:rsid w:val="00402136"/>
    <w:rsid w:val="004021AA"/>
    <w:rsid w:val="00402928"/>
    <w:rsid w:val="00402BD6"/>
    <w:rsid w:val="004031CD"/>
    <w:rsid w:val="00403251"/>
    <w:rsid w:val="00403AEA"/>
    <w:rsid w:val="00403AEE"/>
    <w:rsid w:val="00403E91"/>
    <w:rsid w:val="00403ED8"/>
    <w:rsid w:val="00404690"/>
    <w:rsid w:val="00404E80"/>
    <w:rsid w:val="004051AA"/>
    <w:rsid w:val="0040536B"/>
    <w:rsid w:val="00405948"/>
    <w:rsid w:val="00405F53"/>
    <w:rsid w:val="00406164"/>
    <w:rsid w:val="004068BC"/>
    <w:rsid w:val="004069B5"/>
    <w:rsid w:val="00406DC3"/>
    <w:rsid w:val="00410247"/>
    <w:rsid w:val="0041068B"/>
    <w:rsid w:val="0041086C"/>
    <w:rsid w:val="0041115D"/>
    <w:rsid w:val="004112CC"/>
    <w:rsid w:val="0041142C"/>
    <w:rsid w:val="004115BC"/>
    <w:rsid w:val="00411953"/>
    <w:rsid w:val="00411FC9"/>
    <w:rsid w:val="0041234E"/>
    <w:rsid w:val="00412634"/>
    <w:rsid w:val="004129B8"/>
    <w:rsid w:val="004129FD"/>
    <w:rsid w:val="0041303A"/>
    <w:rsid w:val="0041334B"/>
    <w:rsid w:val="00413521"/>
    <w:rsid w:val="00413652"/>
    <w:rsid w:val="00413AF4"/>
    <w:rsid w:val="00413FA0"/>
    <w:rsid w:val="00414273"/>
    <w:rsid w:val="004144FA"/>
    <w:rsid w:val="004145DC"/>
    <w:rsid w:val="00414853"/>
    <w:rsid w:val="004149DC"/>
    <w:rsid w:val="00414E67"/>
    <w:rsid w:val="0041503D"/>
    <w:rsid w:val="004158E2"/>
    <w:rsid w:val="00415F05"/>
    <w:rsid w:val="00415F2D"/>
    <w:rsid w:val="00416075"/>
    <w:rsid w:val="00416316"/>
    <w:rsid w:val="0041674F"/>
    <w:rsid w:val="0041745F"/>
    <w:rsid w:val="0041766E"/>
    <w:rsid w:val="0041775D"/>
    <w:rsid w:val="00417933"/>
    <w:rsid w:val="00417A67"/>
    <w:rsid w:val="00417FEE"/>
    <w:rsid w:val="0042039F"/>
    <w:rsid w:val="004206A7"/>
    <w:rsid w:val="00420E54"/>
    <w:rsid w:val="00420E6F"/>
    <w:rsid w:val="00420FBE"/>
    <w:rsid w:val="00421675"/>
    <w:rsid w:val="00421F2E"/>
    <w:rsid w:val="00421F5D"/>
    <w:rsid w:val="00421F71"/>
    <w:rsid w:val="004220F6"/>
    <w:rsid w:val="00422372"/>
    <w:rsid w:val="004227A9"/>
    <w:rsid w:val="00422A06"/>
    <w:rsid w:val="004234BD"/>
    <w:rsid w:val="0042355E"/>
    <w:rsid w:val="004236F6"/>
    <w:rsid w:val="00423788"/>
    <w:rsid w:val="00423BF8"/>
    <w:rsid w:val="00423CBB"/>
    <w:rsid w:val="004240CA"/>
    <w:rsid w:val="00424264"/>
    <w:rsid w:val="00424EBA"/>
    <w:rsid w:val="0042533A"/>
    <w:rsid w:val="00425667"/>
    <w:rsid w:val="00425A23"/>
    <w:rsid w:val="00426044"/>
    <w:rsid w:val="00426BF0"/>
    <w:rsid w:val="00426D81"/>
    <w:rsid w:val="00426DC9"/>
    <w:rsid w:val="00426FAD"/>
    <w:rsid w:val="004273C8"/>
    <w:rsid w:val="004273DA"/>
    <w:rsid w:val="004275C5"/>
    <w:rsid w:val="00427902"/>
    <w:rsid w:val="00427BE6"/>
    <w:rsid w:val="004310E1"/>
    <w:rsid w:val="0043187A"/>
    <w:rsid w:val="0043195F"/>
    <w:rsid w:val="00431DC8"/>
    <w:rsid w:val="004323D1"/>
    <w:rsid w:val="0043254C"/>
    <w:rsid w:val="00432563"/>
    <w:rsid w:val="00432B02"/>
    <w:rsid w:val="00432F30"/>
    <w:rsid w:val="00432FED"/>
    <w:rsid w:val="00433245"/>
    <w:rsid w:val="0043339B"/>
    <w:rsid w:val="0043347D"/>
    <w:rsid w:val="00433681"/>
    <w:rsid w:val="00433B53"/>
    <w:rsid w:val="00433D8D"/>
    <w:rsid w:val="0043417C"/>
    <w:rsid w:val="004344FC"/>
    <w:rsid w:val="0043487A"/>
    <w:rsid w:val="00434AF3"/>
    <w:rsid w:val="00434B94"/>
    <w:rsid w:val="0043585A"/>
    <w:rsid w:val="00435B9C"/>
    <w:rsid w:val="00435C06"/>
    <w:rsid w:val="00435EA1"/>
    <w:rsid w:val="00436101"/>
    <w:rsid w:val="004363AE"/>
    <w:rsid w:val="0043677C"/>
    <w:rsid w:val="004369DA"/>
    <w:rsid w:val="00436BE0"/>
    <w:rsid w:val="00436FE9"/>
    <w:rsid w:val="004374FE"/>
    <w:rsid w:val="00437639"/>
    <w:rsid w:val="0043768A"/>
    <w:rsid w:val="004401B2"/>
    <w:rsid w:val="00442678"/>
    <w:rsid w:val="004429B8"/>
    <w:rsid w:val="00442EB9"/>
    <w:rsid w:val="0044366C"/>
    <w:rsid w:val="00443734"/>
    <w:rsid w:val="00443797"/>
    <w:rsid w:val="00443B29"/>
    <w:rsid w:val="00444389"/>
    <w:rsid w:val="004443AA"/>
    <w:rsid w:val="00444C1F"/>
    <w:rsid w:val="00445A04"/>
    <w:rsid w:val="00446373"/>
    <w:rsid w:val="004465B4"/>
    <w:rsid w:val="004470D7"/>
    <w:rsid w:val="0044729D"/>
    <w:rsid w:val="0044770A"/>
    <w:rsid w:val="004504C9"/>
    <w:rsid w:val="00450627"/>
    <w:rsid w:val="004507A9"/>
    <w:rsid w:val="00450BD4"/>
    <w:rsid w:val="0045119C"/>
    <w:rsid w:val="00451660"/>
    <w:rsid w:val="00451824"/>
    <w:rsid w:val="0045186D"/>
    <w:rsid w:val="00451E6F"/>
    <w:rsid w:val="00451EA3"/>
    <w:rsid w:val="004522DF"/>
    <w:rsid w:val="004529B9"/>
    <w:rsid w:val="00452CA2"/>
    <w:rsid w:val="00452F3C"/>
    <w:rsid w:val="00453E2A"/>
    <w:rsid w:val="00454036"/>
    <w:rsid w:val="00454E61"/>
    <w:rsid w:val="00454E7E"/>
    <w:rsid w:val="00454FC9"/>
    <w:rsid w:val="004552A6"/>
    <w:rsid w:val="004557B0"/>
    <w:rsid w:val="00455FB4"/>
    <w:rsid w:val="0045605A"/>
    <w:rsid w:val="004560D9"/>
    <w:rsid w:val="00456995"/>
    <w:rsid w:val="00456AD0"/>
    <w:rsid w:val="00456F00"/>
    <w:rsid w:val="00457033"/>
    <w:rsid w:val="00457140"/>
    <w:rsid w:val="0045722D"/>
    <w:rsid w:val="004579A3"/>
    <w:rsid w:val="00457D93"/>
    <w:rsid w:val="00460389"/>
    <w:rsid w:val="004603CC"/>
    <w:rsid w:val="00460563"/>
    <w:rsid w:val="004608EA"/>
    <w:rsid w:val="004611AA"/>
    <w:rsid w:val="004612F5"/>
    <w:rsid w:val="0046163E"/>
    <w:rsid w:val="004618A7"/>
    <w:rsid w:val="00463165"/>
    <w:rsid w:val="004637B2"/>
    <w:rsid w:val="00463DDA"/>
    <w:rsid w:val="0046488A"/>
    <w:rsid w:val="00464C10"/>
    <w:rsid w:val="00464D9D"/>
    <w:rsid w:val="00465655"/>
    <w:rsid w:val="004676B1"/>
    <w:rsid w:val="0046785F"/>
    <w:rsid w:val="004679A3"/>
    <w:rsid w:val="00470504"/>
    <w:rsid w:val="00470DA2"/>
    <w:rsid w:val="00471B51"/>
    <w:rsid w:val="00471D3D"/>
    <w:rsid w:val="00471FCB"/>
    <w:rsid w:val="0047245C"/>
    <w:rsid w:val="0047291D"/>
    <w:rsid w:val="00472B41"/>
    <w:rsid w:val="00472B73"/>
    <w:rsid w:val="0047366A"/>
    <w:rsid w:val="00473799"/>
    <w:rsid w:val="0047448B"/>
    <w:rsid w:val="0047486A"/>
    <w:rsid w:val="00474957"/>
    <w:rsid w:val="00474E0D"/>
    <w:rsid w:val="004752BD"/>
    <w:rsid w:val="004754D5"/>
    <w:rsid w:val="00475F2C"/>
    <w:rsid w:val="0047616B"/>
    <w:rsid w:val="00476404"/>
    <w:rsid w:val="004764CB"/>
    <w:rsid w:val="00476C1C"/>
    <w:rsid w:val="00476C3D"/>
    <w:rsid w:val="00476EAE"/>
    <w:rsid w:val="00476FA2"/>
    <w:rsid w:val="00477062"/>
    <w:rsid w:val="00477754"/>
    <w:rsid w:val="00477825"/>
    <w:rsid w:val="00477A0A"/>
    <w:rsid w:val="00477A12"/>
    <w:rsid w:val="00477E8A"/>
    <w:rsid w:val="00477F96"/>
    <w:rsid w:val="004803C3"/>
    <w:rsid w:val="00480F5C"/>
    <w:rsid w:val="00480F93"/>
    <w:rsid w:val="004810D3"/>
    <w:rsid w:val="00481165"/>
    <w:rsid w:val="00481E8C"/>
    <w:rsid w:val="00481FA8"/>
    <w:rsid w:val="004830E5"/>
    <w:rsid w:val="00484159"/>
    <w:rsid w:val="0048417D"/>
    <w:rsid w:val="004841AC"/>
    <w:rsid w:val="004841AE"/>
    <w:rsid w:val="00484275"/>
    <w:rsid w:val="0048485B"/>
    <w:rsid w:val="004852FB"/>
    <w:rsid w:val="00485ADC"/>
    <w:rsid w:val="00485E15"/>
    <w:rsid w:val="00485E29"/>
    <w:rsid w:val="004867BC"/>
    <w:rsid w:val="00486B52"/>
    <w:rsid w:val="00486E7B"/>
    <w:rsid w:val="00487198"/>
    <w:rsid w:val="004872E7"/>
    <w:rsid w:val="004879F0"/>
    <w:rsid w:val="00487AD5"/>
    <w:rsid w:val="00491401"/>
    <w:rsid w:val="00491B2E"/>
    <w:rsid w:val="00491F25"/>
    <w:rsid w:val="0049258D"/>
    <w:rsid w:val="004925C9"/>
    <w:rsid w:val="004925E9"/>
    <w:rsid w:val="0049282D"/>
    <w:rsid w:val="00492963"/>
    <w:rsid w:val="00492F1B"/>
    <w:rsid w:val="004940C9"/>
    <w:rsid w:val="0049468A"/>
    <w:rsid w:val="00494960"/>
    <w:rsid w:val="00494AC5"/>
    <w:rsid w:val="00494EC7"/>
    <w:rsid w:val="00494ED2"/>
    <w:rsid w:val="00494FF5"/>
    <w:rsid w:val="00495194"/>
    <w:rsid w:val="00495243"/>
    <w:rsid w:val="0049529F"/>
    <w:rsid w:val="00495C4F"/>
    <w:rsid w:val="004961DA"/>
    <w:rsid w:val="004962B7"/>
    <w:rsid w:val="004964E3"/>
    <w:rsid w:val="004965A9"/>
    <w:rsid w:val="00496895"/>
    <w:rsid w:val="00496C54"/>
    <w:rsid w:val="00496DE6"/>
    <w:rsid w:val="004971E3"/>
    <w:rsid w:val="0049777D"/>
    <w:rsid w:val="004979E7"/>
    <w:rsid w:val="00497BFB"/>
    <w:rsid w:val="00497E01"/>
    <w:rsid w:val="004A0978"/>
    <w:rsid w:val="004A0C92"/>
    <w:rsid w:val="004A260A"/>
    <w:rsid w:val="004A270B"/>
    <w:rsid w:val="004A2A3F"/>
    <w:rsid w:val="004A2DA3"/>
    <w:rsid w:val="004A2DB3"/>
    <w:rsid w:val="004A32B0"/>
    <w:rsid w:val="004A362C"/>
    <w:rsid w:val="004A3894"/>
    <w:rsid w:val="004A4029"/>
    <w:rsid w:val="004A434E"/>
    <w:rsid w:val="004A4AE0"/>
    <w:rsid w:val="004A4FB6"/>
    <w:rsid w:val="004A59D3"/>
    <w:rsid w:val="004A5C59"/>
    <w:rsid w:val="004A5E17"/>
    <w:rsid w:val="004A6504"/>
    <w:rsid w:val="004A65B5"/>
    <w:rsid w:val="004A6864"/>
    <w:rsid w:val="004A7288"/>
    <w:rsid w:val="004A7973"/>
    <w:rsid w:val="004A7D56"/>
    <w:rsid w:val="004B00CA"/>
    <w:rsid w:val="004B0292"/>
    <w:rsid w:val="004B091A"/>
    <w:rsid w:val="004B0B04"/>
    <w:rsid w:val="004B0FD6"/>
    <w:rsid w:val="004B11DC"/>
    <w:rsid w:val="004B1293"/>
    <w:rsid w:val="004B17D5"/>
    <w:rsid w:val="004B192B"/>
    <w:rsid w:val="004B1C93"/>
    <w:rsid w:val="004B1DC3"/>
    <w:rsid w:val="004B1FE0"/>
    <w:rsid w:val="004B258F"/>
    <w:rsid w:val="004B266C"/>
    <w:rsid w:val="004B2BFB"/>
    <w:rsid w:val="004B3479"/>
    <w:rsid w:val="004B35CD"/>
    <w:rsid w:val="004B370F"/>
    <w:rsid w:val="004B3CE3"/>
    <w:rsid w:val="004B4F62"/>
    <w:rsid w:val="004B5143"/>
    <w:rsid w:val="004B5650"/>
    <w:rsid w:val="004B5951"/>
    <w:rsid w:val="004B5CB5"/>
    <w:rsid w:val="004B6337"/>
    <w:rsid w:val="004B6372"/>
    <w:rsid w:val="004B63F7"/>
    <w:rsid w:val="004B6AE7"/>
    <w:rsid w:val="004B6E98"/>
    <w:rsid w:val="004B6FA9"/>
    <w:rsid w:val="004B7234"/>
    <w:rsid w:val="004B746E"/>
    <w:rsid w:val="004B7A4C"/>
    <w:rsid w:val="004C011C"/>
    <w:rsid w:val="004C0288"/>
    <w:rsid w:val="004C02EC"/>
    <w:rsid w:val="004C0897"/>
    <w:rsid w:val="004C0EA7"/>
    <w:rsid w:val="004C100C"/>
    <w:rsid w:val="004C19E4"/>
    <w:rsid w:val="004C1B1A"/>
    <w:rsid w:val="004C1F03"/>
    <w:rsid w:val="004C2148"/>
    <w:rsid w:val="004C2419"/>
    <w:rsid w:val="004C2427"/>
    <w:rsid w:val="004C24A2"/>
    <w:rsid w:val="004C27D8"/>
    <w:rsid w:val="004C2AE9"/>
    <w:rsid w:val="004C2B8C"/>
    <w:rsid w:val="004C36E4"/>
    <w:rsid w:val="004C37F2"/>
    <w:rsid w:val="004C3AE4"/>
    <w:rsid w:val="004C44A6"/>
    <w:rsid w:val="004C4992"/>
    <w:rsid w:val="004C49FE"/>
    <w:rsid w:val="004C4AA6"/>
    <w:rsid w:val="004C4FE7"/>
    <w:rsid w:val="004C506F"/>
    <w:rsid w:val="004C5315"/>
    <w:rsid w:val="004C5A3B"/>
    <w:rsid w:val="004C5C2C"/>
    <w:rsid w:val="004C640B"/>
    <w:rsid w:val="004C6B07"/>
    <w:rsid w:val="004C71FA"/>
    <w:rsid w:val="004C74F1"/>
    <w:rsid w:val="004C79FD"/>
    <w:rsid w:val="004D0034"/>
    <w:rsid w:val="004D00EF"/>
    <w:rsid w:val="004D0564"/>
    <w:rsid w:val="004D0C17"/>
    <w:rsid w:val="004D0D23"/>
    <w:rsid w:val="004D0E23"/>
    <w:rsid w:val="004D12C5"/>
    <w:rsid w:val="004D1311"/>
    <w:rsid w:val="004D146F"/>
    <w:rsid w:val="004D1502"/>
    <w:rsid w:val="004D151E"/>
    <w:rsid w:val="004D15E9"/>
    <w:rsid w:val="004D1C53"/>
    <w:rsid w:val="004D1EA0"/>
    <w:rsid w:val="004D210B"/>
    <w:rsid w:val="004D2E4A"/>
    <w:rsid w:val="004D32CB"/>
    <w:rsid w:val="004D3562"/>
    <w:rsid w:val="004D3623"/>
    <w:rsid w:val="004D3653"/>
    <w:rsid w:val="004D3843"/>
    <w:rsid w:val="004D3B2B"/>
    <w:rsid w:val="004D3F5D"/>
    <w:rsid w:val="004D4E7B"/>
    <w:rsid w:val="004D4F34"/>
    <w:rsid w:val="004D64AB"/>
    <w:rsid w:val="004D6B1B"/>
    <w:rsid w:val="004E0F1E"/>
    <w:rsid w:val="004E0F90"/>
    <w:rsid w:val="004E101C"/>
    <w:rsid w:val="004E17C5"/>
    <w:rsid w:val="004E18E0"/>
    <w:rsid w:val="004E1996"/>
    <w:rsid w:val="004E19C5"/>
    <w:rsid w:val="004E1A3C"/>
    <w:rsid w:val="004E1AE2"/>
    <w:rsid w:val="004E1E53"/>
    <w:rsid w:val="004E217D"/>
    <w:rsid w:val="004E22D6"/>
    <w:rsid w:val="004E2406"/>
    <w:rsid w:val="004E2F74"/>
    <w:rsid w:val="004E306A"/>
    <w:rsid w:val="004E364C"/>
    <w:rsid w:val="004E387C"/>
    <w:rsid w:val="004E4323"/>
    <w:rsid w:val="004E46D5"/>
    <w:rsid w:val="004E48A5"/>
    <w:rsid w:val="004E4A6F"/>
    <w:rsid w:val="004E4B01"/>
    <w:rsid w:val="004E4E29"/>
    <w:rsid w:val="004E4ED8"/>
    <w:rsid w:val="004E518A"/>
    <w:rsid w:val="004E51EA"/>
    <w:rsid w:val="004E53F8"/>
    <w:rsid w:val="004E5C00"/>
    <w:rsid w:val="004E5C70"/>
    <w:rsid w:val="004E5E18"/>
    <w:rsid w:val="004E5EF3"/>
    <w:rsid w:val="004E6064"/>
    <w:rsid w:val="004E633A"/>
    <w:rsid w:val="004E681B"/>
    <w:rsid w:val="004E70EA"/>
    <w:rsid w:val="004E720E"/>
    <w:rsid w:val="004E7281"/>
    <w:rsid w:val="004E771B"/>
    <w:rsid w:val="004F0343"/>
    <w:rsid w:val="004F04D9"/>
    <w:rsid w:val="004F0628"/>
    <w:rsid w:val="004F0659"/>
    <w:rsid w:val="004F1057"/>
    <w:rsid w:val="004F1388"/>
    <w:rsid w:val="004F20D7"/>
    <w:rsid w:val="004F238E"/>
    <w:rsid w:val="004F23B5"/>
    <w:rsid w:val="004F2D8B"/>
    <w:rsid w:val="004F301B"/>
    <w:rsid w:val="004F3271"/>
    <w:rsid w:val="004F32D3"/>
    <w:rsid w:val="004F3900"/>
    <w:rsid w:val="004F3FE5"/>
    <w:rsid w:val="004F4052"/>
    <w:rsid w:val="004F4074"/>
    <w:rsid w:val="004F4175"/>
    <w:rsid w:val="004F445D"/>
    <w:rsid w:val="004F4CBA"/>
    <w:rsid w:val="004F5DCB"/>
    <w:rsid w:val="004F5E4F"/>
    <w:rsid w:val="004F5F80"/>
    <w:rsid w:val="004F62CF"/>
    <w:rsid w:val="004F65F1"/>
    <w:rsid w:val="004F66B5"/>
    <w:rsid w:val="004F673E"/>
    <w:rsid w:val="004F6C72"/>
    <w:rsid w:val="004F7046"/>
    <w:rsid w:val="004F705E"/>
    <w:rsid w:val="004F7104"/>
    <w:rsid w:val="004F7270"/>
    <w:rsid w:val="004F7B0B"/>
    <w:rsid w:val="00500044"/>
    <w:rsid w:val="00500057"/>
    <w:rsid w:val="005000CF"/>
    <w:rsid w:val="005005C8"/>
    <w:rsid w:val="00500E2D"/>
    <w:rsid w:val="00501041"/>
    <w:rsid w:val="005010D4"/>
    <w:rsid w:val="00501329"/>
    <w:rsid w:val="00501791"/>
    <w:rsid w:val="00501D2D"/>
    <w:rsid w:val="00501DC6"/>
    <w:rsid w:val="0050258A"/>
    <w:rsid w:val="00502AD5"/>
    <w:rsid w:val="00502DB3"/>
    <w:rsid w:val="00502DD6"/>
    <w:rsid w:val="0050300F"/>
    <w:rsid w:val="00503203"/>
    <w:rsid w:val="005032C1"/>
    <w:rsid w:val="005040B8"/>
    <w:rsid w:val="0050430B"/>
    <w:rsid w:val="00504431"/>
    <w:rsid w:val="0050479A"/>
    <w:rsid w:val="005056D3"/>
    <w:rsid w:val="00505C63"/>
    <w:rsid w:val="005060E9"/>
    <w:rsid w:val="0050667F"/>
    <w:rsid w:val="00506827"/>
    <w:rsid w:val="00506AE6"/>
    <w:rsid w:val="00506B04"/>
    <w:rsid w:val="00506D9A"/>
    <w:rsid w:val="00507D9B"/>
    <w:rsid w:val="0051008B"/>
    <w:rsid w:val="0051033D"/>
    <w:rsid w:val="00510A61"/>
    <w:rsid w:val="00511997"/>
    <w:rsid w:val="00511C5C"/>
    <w:rsid w:val="00511E33"/>
    <w:rsid w:val="005128B1"/>
    <w:rsid w:val="005129B5"/>
    <w:rsid w:val="00512AF1"/>
    <w:rsid w:val="005133CA"/>
    <w:rsid w:val="00513620"/>
    <w:rsid w:val="005136CA"/>
    <w:rsid w:val="00513921"/>
    <w:rsid w:val="005139BA"/>
    <w:rsid w:val="00513C87"/>
    <w:rsid w:val="00513E29"/>
    <w:rsid w:val="005147EF"/>
    <w:rsid w:val="00515066"/>
    <w:rsid w:val="00515706"/>
    <w:rsid w:val="00515C14"/>
    <w:rsid w:val="00515FFA"/>
    <w:rsid w:val="005160AB"/>
    <w:rsid w:val="005160CC"/>
    <w:rsid w:val="00516320"/>
    <w:rsid w:val="005166D7"/>
    <w:rsid w:val="0051675A"/>
    <w:rsid w:val="00516E2E"/>
    <w:rsid w:val="00516E69"/>
    <w:rsid w:val="0051739C"/>
    <w:rsid w:val="005174FC"/>
    <w:rsid w:val="005179A8"/>
    <w:rsid w:val="00517D25"/>
    <w:rsid w:val="00520AE4"/>
    <w:rsid w:val="00521029"/>
    <w:rsid w:val="005213C3"/>
    <w:rsid w:val="00521CF6"/>
    <w:rsid w:val="00522275"/>
    <w:rsid w:val="00522CDC"/>
    <w:rsid w:val="00523B19"/>
    <w:rsid w:val="00523C0A"/>
    <w:rsid w:val="00524500"/>
    <w:rsid w:val="00524521"/>
    <w:rsid w:val="00524729"/>
    <w:rsid w:val="00524C92"/>
    <w:rsid w:val="0052564F"/>
    <w:rsid w:val="005259B3"/>
    <w:rsid w:val="00525A8D"/>
    <w:rsid w:val="0052639F"/>
    <w:rsid w:val="005276DE"/>
    <w:rsid w:val="00527715"/>
    <w:rsid w:val="00530523"/>
    <w:rsid w:val="005313D8"/>
    <w:rsid w:val="0053169F"/>
    <w:rsid w:val="00531838"/>
    <w:rsid w:val="00531B84"/>
    <w:rsid w:val="00532873"/>
    <w:rsid w:val="00532D40"/>
    <w:rsid w:val="005337BC"/>
    <w:rsid w:val="00533E74"/>
    <w:rsid w:val="00533F9D"/>
    <w:rsid w:val="00534EEC"/>
    <w:rsid w:val="0053500E"/>
    <w:rsid w:val="00535C95"/>
    <w:rsid w:val="00535EC6"/>
    <w:rsid w:val="005360D7"/>
    <w:rsid w:val="005361A6"/>
    <w:rsid w:val="00536256"/>
    <w:rsid w:val="005369C7"/>
    <w:rsid w:val="00536ADC"/>
    <w:rsid w:val="00536C51"/>
    <w:rsid w:val="00536E62"/>
    <w:rsid w:val="005371DA"/>
    <w:rsid w:val="00537259"/>
    <w:rsid w:val="005374AA"/>
    <w:rsid w:val="00540086"/>
    <w:rsid w:val="005400BC"/>
    <w:rsid w:val="00540374"/>
    <w:rsid w:val="00540402"/>
    <w:rsid w:val="0054064A"/>
    <w:rsid w:val="00540701"/>
    <w:rsid w:val="00540F65"/>
    <w:rsid w:val="0054133B"/>
    <w:rsid w:val="005414F0"/>
    <w:rsid w:val="0054184A"/>
    <w:rsid w:val="00541D90"/>
    <w:rsid w:val="0054227D"/>
    <w:rsid w:val="00543A27"/>
    <w:rsid w:val="00543E70"/>
    <w:rsid w:val="00544607"/>
    <w:rsid w:val="00544683"/>
    <w:rsid w:val="00544E9A"/>
    <w:rsid w:val="0054513F"/>
    <w:rsid w:val="0054550D"/>
    <w:rsid w:val="00545A03"/>
    <w:rsid w:val="00545A4A"/>
    <w:rsid w:val="00545E1A"/>
    <w:rsid w:val="00546062"/>
    <w:rsid w:val="005465DD"/>
    <w:rsid w:val="00546D6C"/>
    <w:rsid w:val="005472AD"/>
    <w:rsid w:val="0054740D"/>
    <w:rsid w:val="005475CB"/>
    <w:rsid w:val="00547A87"/>
    <w:rsid w:val="00547DD7"/>
    <w:rsid w:val="00550365"/>
    <w:rsid w:val="005506C1"/>
    <w:rsid w:val="00550A8B"/>
    <w:rsid w:val="00551328"/>
    <w:rsid w:val="005514BB"/>
    <w:rsid w:val="00551989"/>
    <w:rsid w:val="00551A60"/>
    <w:rsid w:val="00551AA1"/>
    <w:rsid w:val="00551C2E"/>
    <w:rsid w:val="00551F5B"/>
    <w:rsid w:val="00552040"/>
    <w:rsid w:val="00552975"/>
    <w:rsid w:val="00552A38"/>
    <w:rsid w:val="00552ADB"/>
    <w:rsid w:val="00552CC0"/>
    <w:rsid w:val="00552DAB"/>
    <w:rsid w:val="00553102"/>
    <w:rsid w:val="005534B7"/>
    <w:rsid w:val="00553605"/>
    <w:rsid w:val="00553962"/>
    <w:rsid w:val="00553A66"/>
    <w:rsid w:val="005540AF"/>
    <w:rsid w:val="005541A2"/>
    <w:rsid w:val="00554306"/>
    <w:rsid w:val="00554AE5"/>
    <w:rsid w:val="005553FB"/>
    <w:rsid w:val="0055561D"/>
    <w:rsid w:val="005557F9"/>
    <w:rsid w:val="005560EB"/>
    <w:rsid w:val="00556190"/>
    <w:rsid w:val="0055620A"/>
    <w:rsid w:val="0055635E"/>
    <w:rsid w:val="005564FD"/>
    <w:rsid w:val="00556690"/>
    <w:rsid w:val="005569E9"/>
    <w:rsid w:val="00557032"/>
    <w:rsid w:val="00557090"/>
    <w:rsid w:val="00557331"/>
    <w:rsid w:val="005575E5"/>
    <w:rsid w:val="0055784E"/>
    <w:rsid w:val="0055793D"/>
    <w:rsid w:val="00557AF4"/>
    <w:rsid w:val="00557E09"/>
    <w:rsid w:val="00557F74"/>
    <w:rsid w:val="005601D1"/>
    <w:rsid w:val="0056053A"/>
    <w:rsid w:val="00560856"/>
    <w:rsid w:val="00560916"/>
    <w:rsid w:val="00560E89"/>
    <w:rsid w:val="00560EAE"/>
    <w:rsid w:val="0056176E"/>
    <w:rsid w:val="00561A20"/>
    <w:rsid w:val="00561AB5"/>
    <w:rsid w:val="0056202A"/>
    <w:rsid w:val="0056236E"/>
    <w:rsid w:val="0056297F"/>
    <w:rsid w:val="005629B3"/>
    <w:rsid w:val="00562F9C"/>
    <w:rsid w:val="00563557"/>
    <w:rsid w:val="00563A67"/>
    <w:rsid w:val="00563AC1"/>
    <w:rsid w:val="00563AD7"/>
    <w:rsid w:val="00563B17"/>
    <w:rsid w:val="00564143"/>
    <w:rsid w:val="00564883"/>
    <w:rsid w:val="00564961"/>
    <w:rsid w:val="00564ED3"/>
    <w:rsid w:val="00564FEC"/>
    <w:rsid w:val="00565C69"/>
    <w:rsid w:val="00565EED"/>
    <w:rsid w:val="00566228"/>
    <w:rsid w:val="005663BD"/>
    <w:rsid w:val="005666AA"/>
    <w:rsid w:val="00566BC4"/>
    <w:rsid w:val="005674C2"/>
    <w:rsid w:val="00567637"/>
    <w:rsid w:val="005676F4"/>
    <w:rsid w:val="00570675"/>
    <w:rsid w:val="0057067F"/>
    <w:rsid w:val="00570712"/>
    <w:rsid w:val="00571676"/>
    <w:rsid w:val="00571DD2"/>
    <w:rsid w:val="00571EA5"/>
    <w:rsid w:val="00571FC6"/>
    <w:rsid w:val="00572074"/>
    <w:rsid w:val="00572517"/>
    <w:rsid w:val="005725FF"/>
    <w:rsid w:val="00572814"/>
    <w:rsid w:val="00572F9F"/>
    <w:rsid w:val="0057317C"/>
    <w:rsid w:val="005733EA"/>
    <w:rsid w:val="005736C3"/>
    <w:rsid w:val="005737C7"/>
    <w:rsid w:val="00574357"/>
    <w:rsid w:val="0057454E"/>
    <w:rsid w:val="00574715"/>
    <w:rsid w:val="005748FC"/>
    <w:rsid w:val="0057542B"/>
    <w:rsid w:val="00575D2F"/>
    <w:rsid w:val="00576832"/>
    <w:rsid w:val="0057697F"/>
    <w:rsid w:val="00577E25"/>
    <w:rsid w:val="00580610"/>
    <w:rsid w:val="00580A99"/>
    <w:rsid w:val="00581203"/>
    <w:rsid w:val="0058135F"/>
    <w:rsid w:val="00581BE2"/>
    <w:rsid w:val="00581F8A"/>
    <w:rsid w:val="0058231F"/>
    <w:rsid w:val="00582F53"/>
    <w:rsid w:val="00583333"/>
    <w:rsid w:val="005834B0"/>
    <w:rsid w:val="00583630"/>
    <w:rsid w:val="00583DAA"/>
    <w:rsid w:val="00583FA1"/>
    <w:rsid w:val="00584183"/>
    <w:rsid w:val="005841F9"/>
    <w:rsid w:val="00584650"/>
    <w:rsid w:val="00584789"/>
    <w:rsid w:val="00584A44"/>
    <w:rsid w:val="00584CF5"/>
    <w:rsid w:val="00585F8D"/>
    <w:rsid w:val="005861A1"/>
    <w:rsid w:val="00586B70"/>
    <w:rsid w:val="005877CC"/>
    <w:rsid w:val="005879B8"/>
    <w:rsid w:val="0059091D"/>
    <w:rsid w:val="00590AED"/>
    <w:rsid w:val="00591D61"/>
    <w:rsid w:val="00591EE3"/>
    <w:rsid w:val="0059210A"/>
    <w:rsid w:val="00592973"/>
    <w:rsid w:val="005929D5"/>
    <w:rsid w:val="005930FA"/>
    <w:rsid w:val="005931F7"/>
    <w:rsid w:val="0059320C"/>
    <w:rsid w:val="0059347E"/>
    <w:rsid w:val="00593496"/>
    <w:rsid w:val="00593682"/>
    <w:rsid w:val="00593860"/>
    <w:rsid w:val="005938AB"/>
    <w:rsid w:val="005939AA"/>
    <w:rsid w:val="00593FF4"/>
    <w:rsid w:val="005941DF"/>
    <w:rsid w:val="005945AD"/>
    <w:rsid w:val="00594645"/>
    <w:rsid w:val="00594908"/>
    <w:rsid w:val="005951F9"/>
    <w:rsid w:val="00595293"/>
    <w:rsid w:val="005957BE"/>
    <w:rsid w:val="00595A78"/>
    <w:rsid w:val="00595F88"/>
    <w:rsid w:val="0059604D"/>
    <w:rsid w:val="00596348"/>
    <w:rsid w:val="0059636B"/>
    <w:rsid w:val="0059661F"/>
    <w:rsid w:val="005970CA"/>
    <w:rsid w:val="00597557"/>
    <w:rsid w:val="0059790A"/>
    <w:rsid w:val="00597DF8"/>
    <w:rsid w:val="005A0103"/>
    <w:rsid w:val="005A0E42"/>
    <w:rsid w:val="005A1561"/>
    <w:rsid w:val="005A1598"/>
    <w:rsid w:val="005A15C5"/>
    <w:rsid w:val="005A1B5F"/>
    <w:rsid w:val="005A23A9"/>
    <w:rsid w:val="005A25F9"/>
    <w:rsid w:val="005A2694"/>
    <w:rsid w:val="005A2965"/>
    <w:rsid w:val="005A2F56"/>
    <w:rsid w:val="005A2FC5"/>
    <w:rsid w:val="005A32CA"/>
    <w:rsid w:val="005A374C"/>
    <w:rsid w:val="005A3A48"/>
    <w:rsid w:val="005A4318"/>
    <w:rsid w:val="005A5781"/>
    <w:rsid w:val="005A59A8"/>
    <w:rsid w:val="005A667B"/>
    <w:rsid w:val="005A6C82"/>
    <w:rsid w:val="005A7498"/>
    <w:rsid w:val="005A769F"/>
    <w:rsid w:val="005A7892"/>
    <w:rsid w:val="005A78C1"/>
    <w:rsid w:val="005A78F5"/>
    <w:rsid w:val="005A7FF4"/>
    <w:rsid w:val="005B0837"/>
    <w:rsid w:val="005B0C34"/>
    <w:rsid w:val="005B11A1"/>
    <w:rsid w:val="005B12BB"/>
    <w:rsid w:val="005B16CD"/>
    <w:rsid w:val="005B1DDF"/>
    <w:rsid w:val="005B2DA7"/>
    <w:rsid w:val="005B33E2"/>
    <w:rsid w:val="005B3498"/>
    <w:rsid w:val="005B3702"/>
    <w:rsid w:val="005B39CC"/>
    <w:rsid w:val="005B3EDE"/>
    <w:rsid w:val="005B42A7"/>
    <w:rsid w:val="005B4338"/>
    <w:rsid w:val="005B44B1"/>
    <w:rsid w:val="005B4636"/>
    <w:rsid w:val="005B4BA6"/>
    <w:rsid w:val="005B4BC7"/>
    <w:rsid w:val="005B4FC5"/>
    <w:rsid w:val="005B5F17"/>
    <w:rsid w:val="005B6505"/>
    <w:rsid w:val="005B6883"/>
    <w:rsid w:val="005B6C12"/>
    <w:rsid w:val="005B6D85"/>
    <w:rsid w:val="005B6DF9"/>
    <w:rsid w:val="005B7008"/>
    <w:rsid w:val="005B7135"/>
    <w:rsid w:val="005B7500"/>
    <w:rsid w:val="005B7DBC"/>
    <w:rsid w:val="005C03B8"/>
    <w:rsid w:val="005C0D8F"/>
    <w:rsid w:val="005C0E36"/>
    <w:rsid w:val="005C11B0"/>
    <w:rsid w:val="005C1A5F"/>
    <w:rsid w:val="005C1D50"/>
    <w:rsid w:val="005C1E52"/>
    <w:rsid w:val="005C204A"/>
    <w:rsid w:val="005C2B02"/>
    <w:rsid w:val="005C2D42"/>
    <w:rsid w:val="005C2DD4"/>
    <w:rsid w:val="005C3CB5"/>
    <w:rsid w:val="005C40E4"/>
    <w:rsid w:val="005C4B0D"/>
    <w:rsid w:val="005C51F5"/>
    <w:rsid w:val="005C52F3"/>
    <w:rsid w:val="005C53D5"/>
    <w:rsid w:val="005C554E"/>
    <w:rsid w:val="005C57A6"/>
    <w:rsid w:val="005C606F"/>
    <w:rsid w:val="005C68D1"/>
    <w:rsid w:val="005C698A"/>
    <w:rsid w:val="005C6B97"/>
    <w:rsid w:val="005C761B"/>
    <w:rsid w:val="005C793D"/>
    <w:rsid w:val="005C7944"/>
    <w:rsid w:val="005C7B0E"/>
    <w:rsid w:val="005C7BF6"/>
    <w:rsid w:val="005C7CC0"/>
    <w:rsid w:val="005C7EAE"/>
    <w:rsid w:val="005C7F40"/>
    <w:rsid w:val="005C7FCB"/>
    <w:rsid w:val="005D0E7F"/>
    <w:rsid w:val="005D11C3"/>
    <w:rsid w:val="005D1756"/>
    <w:rsid w:val="005D19F6"/>
    <w:rsid w:val="005D1B66"/>
    <w:rsid w:val="005D1B6D"/>
    <w:rsid w:val="005D1C92"/>
    <w:rsid w:val="005D2756"/>
    <w:rsid w:val="005D2765"/>
    <w:rsid w:val="005D27DB"/>
    <w:rsid w:val="005D2823"/>
    <w:rsid w:val="005D32B1"/>
    <w:rsid w:val="005D3362"/>
    <w:rsid w:val="005D34EF"/>
    <w:rsid w:val="005D3722"/>
    <w:rsid w:val="005D43E5"/>
    <w:rsid w:val="005D4B93"/>
    <w:rsid w:val="005D58C0"/>
    <w:rsid w:val="005D5E1E"/>
    <w:rsid w:val="005D62AD"/>
    <w:rsid w:val="005D6610"/>
    <w:rsid w:val="005D6A53"/>
    <w:rsid w:val="005D6B8C"/>
    <w:rsid w:val="005D6B9C"/>
    <w:rsid w:val="005D6E56"/>
    <w:rsid w:val="005D704C"/>
    <w:rsid w:val="005D7184"/>
    <w:rsid w:val="005D7588"/>
    <w:rsid w:val="005D7BF5"/>
    <w:rsid w:val="005D7F8D"/>
    <w:rsid w:val="005E0388"/>
    <w:rsid w:val="005E0696"/>
    <w:rsid w:val="005E09A9"/>
    <w:rsid w:val="005E0E0D"/>
    <w:rsid w:val="005E1168"/>
    <w:rsid w:val="005E12D5"/>
    <w:rsid w:val="005E18BE"/>
    <w:rsid w:val="005E1E6D"/>
    <w:rsid w:val="005E2707"/>
    <w:rsid w:val="005E27E1"/>
    <w:rsid w:val="005E302D"/>
    <w:rsid w:val="005E316E"/>
    <w:rsid w:val="005E32B3"/>
    <w:rsid w:val="005E3506"/>
    <w:rsid w:val="005E3565"/>
    <w:rsid w:val="005E372E"/>
    <w:rsid w:val="005E3893"/>
    <w:rsid w:val="005E38B3"/>
    <w:rsid w:val="005E5104"/>
    <w:rsid w:val="005E59ED"/>
    <w:rsid w:val="005E5B8E"/>
    <w:rsid w:val="005E5BCA"/>
    <w:rsid w:val="005E627C"/>
    <w:rsid w:val="005E6C80"/>
    <w:rsid w:val="005E73A1"/>
    <w:rsid w:val="005E77E0"/>
    <w:rsid w:val="005E79CE"/>
    <w:rsid w:val="005F0806"/>
    <w:rsid w:val="005F0BC8"/>
    <w:rsid w:val="005F0E66"/>
    <w:rsid w:val="005F13CC"/>
    <w:rsid w:val="005F1773"/>
    <w:rsid w:val="005F19EC"/>
    <w:rsid w:val="005F1EC6"/>
    <w:rsid w:val="005F273F"/>
    <w:rsid w:val="005F280F"/>
    <w:rsid w:val="005F288B"/>
    <w:rsid w:val="005F3289"/>
    <w:rsid w:val="005F35F1"/>
    <w:rsid w:val="005F36A6"/>
    <w:rsid w:val="005F3959"/>
    <w:rsid w:val="005F3980"/>
    <w:rsid w:val="005F39F6"/>
    <w:rsid w:val="005F3E24"/>
    <w:rsid w:val="005F4420"/>
    <w:rsid w:val="005F4489"/>
    <w:rsid w:val="005F45CA"/>
    <w:rsid w:val="005F4DAC"/>
    <w:rsid w:val="005F500D"/>
    <w:rsid w:val="005F511F"/>
    <w:rsid w:val="005F54F5"/>
    <w:rsid w:val="005F5F01"/>
    <w:rsid w:val="005F6106"/>
    <w:rsid w:val="005F67AD"/>
    <w:rsid w:val="005F6AC9"/>
    <w:rsid w:val="005F76B4"/>
    <w:rsid w:val="005F7883"/>
    <w:rsid w:val="005F7903"/>
    <w:rsid w:val="005F7E16"/>
    <w:rsid w:val="005F7EFE"/>
    <w:rsid w:val="006007CB"/>
    <w:rsid w:val="00601128"/>
    <w:rsid w:val="00601A79"/>
    <w:rsid w:val="00601C8A"/>
    <w:rsid w:val="00601FC1"/>
    <w:rsid w:val="00602EAE"/>
    <w:rsid w:val="00603798"/>
    <w:rsid w:val="00603C39"/>
    <w:rsid w:val="00603C55"/>
    <w:rsid w:val="00604BE8"/>
    <w:rsid w:val="00605DF5"/>
    <w:rsid w:val="00605E2E"/>
    <w:rsid w:val="00605FCC"/>
    <w:rsid w:val="00606739"/>
    <w:rsid w:val="0060677E"/>
    <w:rsid w:val="00607C01"/>
    <w:rsid w:val="006107C0"/>
    <w:rsid w:val="00610B6D"/>
    <w:rsid w:val="00610EA8"/>
    <w:rsid w:val="00610EEF"/>
    <w:rsid w:val="00610F3D"/>
    <w:rsid w:val="006110FC"/>
    <w:rsid w:val="006113AE"/>
    <w:rsid w:val="00611637"/>
    <w:rsid w:val="006116D5"/>
    <w:rsid w:val="006116DA"/>
    <w:rsid w:val="00611734"/>
    <w:rsid w:val="00611B9F"/>
    <w:rsid w:val="00612955"/>
    <w:rsid w:val="00612B61"/>
    <w:rsid w:val="00612C4C"/>
    <w:rsid w:val="00612C89"/>
    <w:rsid w:val="00613045"/>
    <w:rsid w:val="006133B0"/>
    <w:rsid w:val="0061386B"/>
    <w:rsid w:val="00614086"/>
    <w:rsid w:val="006140F0"/>
    <w:rsid w:val="0061420F"/>
    <w:rsid w:val="006145BD"/>
    <w:rsid w:val="0061536C"/>
    <w:rsid w:val="00615A5C"/>
    <w:rsid w:val="00616301"/>
    <w:rsid w:val="00616C42"/>
    <w:rsid w:val="0061737F"/>
    <w:rsid w:val="006176D2"/>
    <w:rsid w:val="0061786D"/>
    <w:rsid w:val="00617BA1"/>
    <w:rsid w:val="00617F36"/>
    <w:rsid w:val="00620477"/>
    <w:rsid w:val="006208C8"/>
    <w:rsid w:val="00620C40"/>
    <w:rsid w:val="0062117B"/>
    <w:rsid w:val="006214B9"/>
    <w:rsid w:val="0062208B"/>
    <w:rsid w:val="00622D35"/>
    <w:rsid w:val="00622EA6"/>
    <w:rsid w:val="00622F6C"/>
    <w:rsid w:val="00623992"/>
    <w:rsid w:val="00623CC7"/>
    <w:rsid w:val="006242C0"/>
    <w:rsid w:val="00624484"/>
    <w:rsid w:val="006253C0"/>
    <w:rsid w:val="00625944"/>
    <w:rsid w:val="00625E4A"/>
    <w:rsid w:val="00626737"/>
    <w:rsid w:val="00626855"/>
    <w:rsid w:val="00626B7A"/>
    <w:rsid w:val="00626EF8"/>
    <w:rsid w:val="00627087"/>
    <w:rsid w:val="0062726C"/>
    <w:rsid w:val="006272ED"/>
    <w:rsid w:val="00627688"/>
    <w:rsid w:val="006279A0"/>
    <w:rsid w:val="00627B27"/>
    <w:rsid w:val="00627C81"/>
    <w:rsid w:val="00630099"/>
    <w:rsid w:val="00630218"/>
    <w:rsid w:val="006307D6"/>
    <w:rsid w:val="0063088D"/>
    <w:rsid w:val="0063177B"/>
    <w:rsid w:val="0063194A"/>
    <w:rsid w:val="006322A9"/>
    <w:rsid w:val="006324A6"/>
    <w:rsid w:val="006324AF"/>
    <w:rsid w:val="00632F3F"/>
    <w:rsid w:val="00633047"/>
    <w:rsid w:val="006338C9"/>
    <w:rsid w:val="00633D22"/>
    <w:rsid w:val="00633D42"/>
    <w:rsid w:val="00633F40"/>
    <w:rsid w:val="006340A0"/>
    <w:rsid w:val="00634232"/>
    <w:rsid w:val="006342E4"/>
    <w:rsid w:val="006350AB"/>
    <w:rsid w:val="0063525A"/>
    <w:rsid w:val="006358B4"/>
    <w:rsid w:val="00636018"/>
    <w:rsid w:val="00636204"/>
    <w:rsid w:val="00636CCF"/>
    <w:rsid w:val="00636FC8"/>
    <w:rsid w:val="00637112"/>
    <w:rsid w:val="00637379"/>
    <w:rsid w:val="0063756F"/>
    <w:rsid w:val="00637B0D"/>
    <w:rsid w:val="0064047F"/>
    <w:rsid w:val="00640487"/>
    <w:rsid w:val="00640659"/>
    <w:rsid w:val="0064069A"/>
    <w:rsid w:val="006407E1"/>
    <w:rsid w:val="00640B34"/>
    <w:rsid w:val="00640E3C"/>
    <w:rsid w:val="00640E56"/>
    <w:rsid w:val="006411BD"/>
    <w:rsid w:val="006412AB"/>
    <w:rsid w:val="00641301"/>
    <w:rsid w:val="006413AD"/>
    <w:rsid w:val="006418FB"/>
    <w:rsid w:val="00641BC4"/>
    <w:rsid w:val="00641EEE"/>
    <w:rsid w:val="006424BB"/>
    <w:rsid w:val="0064265E"/>
    <w:rsid w:val="006426B7"/>
    <w:rsid w:val="00642791"/>
    <w:rsid w:val="006428F6"/>
    <w:rsid w:val="006429B8"/>
    <w:rsid w:val="006429C4"/>
    <w:rsid w:val="00643016"/>
    <w:rsid w:val="0064317A"/>
    <w:rsid w:val="00643435"/>
    <w:rsid w:val="006435D4"/>
    <w:rsid w:val="00643690"/>
    <w:rsid w:val="00643F19"/>
    <w:rsid w:val="006443DF"/>
    <w:rsid w:val="00644B3B"/>
    <w:rsid w:val="00644B73"/>
    <w:rsid w:val="00644E85"/>
    <w:rsid w:val="00645647"/>
    <w:rsid w:val="00646270"/>
    <w:rsid w:val="006465B8"/>
    <w:rsid w:val="00646D9F"/>
    <w:rsid w:val="006471EA"/>
    <w:rsid w:val="0064740A"/>
    <w:rsid w:val="00647715"/>
    <w:rsid w:val="00647A42"/>
    <w:rsid w:val="00647B2F"/>
    <w:rsid w:val="00647BAF"/>
    <w:rsid w:val="00647F2E"/>
    <w:rsid w:val="00647F67"/>
    <w:rsid w:val="00650695"/>
    <w:rsid w:val="00650C65"/>
    <w:rsid w:val="00650E0E"/>
    <w:rsid w:val="00650F0E"/>
    <w:rsid w:val="0065143F"/>
    <w:rsid w:val="0065155D"/>
    <w:rsid w:val="00651CAB"/>
    <w:rsid w:val="00651F9E"/>
    <w:rsid w:val="00652096"/>
    <w:rsid w:val="006525B6"/>
    <w:rsid w:val="00653116"/>
    <w:rsid w:val="006533BA"/>
    <w:rsid w:val="00653450"/>
    <w:rsid w:val="00653EFF"/>
    <w:rsid w:val="00653FC7"/>
    <w:rsid w:val="006540BA"/>
    <w:rsid w:val="006546A5"/>
    <w:rsid w:val="00655690"/>
    <w:rsid w:val="00655972"/>
    <w:rsid w:val="00655E41"/>
    <w:rsid w:val="006569AB"/>
    <w:rsid w:val="006569CD"/>
    <w:rsid w:val="00656F35"/>
    <w:rsid w:val="00657011"/>
    <w:rsid w:val="00657614"/>
    <w:rsid w:val="006577ED"/>
    <w:rsid w:val="006600DA"/>
    <w:rsid w:val="00660320"/>
    <w:rsid w:val="0066054D"/>
    <w:rsid w:val="0066088F"/>
    <w:rsid w:val="00660B44"/>
    <w:rsid w:val="00661B73"/>
    <w:rsid w:val="006623DD"/>
    <w:rsid w:val="0066253E"/>
    <w:rsid w:val="00662632"/>
    <w:rsid w:val="00662798"/>
    <w:rsid w:val="00662ABF"/>
    <w:rsid w:val="00663362"/>
    <w:rsid w:val="00663658"/>
    <w:rsid w:val="0066440B"/>
    <w:rsid w:val="00664588"/>
    <w:rsid w:val="006646BE"/>
    <w:rsid w:val="00664A07"/>
    <w:rsid w:val="00664B19"/>
    <w:rsid w:val="00664B5F"/>
    <w:rsid w:val="006650ED"/>
    <w:rsid w:val="0066547F"/>
    <w:rsid w:val="006654C4"/>
    <w:rsid w:val="00665520"/>
    <w:rsid w:val="006655CA"/>
    <w:rsid w:val="0066566C"/>
    <w:rsid w:val="00665E39"/>
    <w:rsid w:val="00665E89"/>
    <w:rsid w:val="00666273"/>
    <w:rsid w:val="00666334"/>
    <w:rsid w:val="00666459"/>
    <w:rsid w:val="006668A1"/>
    <w:rsid w:val="0066741B"/>
    <w:rsid w:val="00667DE5"/>
    <w:rsid w:val="00670F7A"/>
    <w:rsid w:val="00671473"/>
    <w:rsid w:val="00671B70"/>
    <w:rsid w:val="00671BC2"/>
    <w:rsid w:val="00671C4E"/>
    <w:rsid w:val="00672947"/>
    <w:rsid w:val="00672D25"/>
    <w:rsid w:val="00673893"/>
    <w:rsid w:val="00673DB4"/>
    <w:rsid w:val="00674428"/>
    <w:rsid w:val="00675629"/>
    <w:rsid w:val="006763FD"/>
    <w:rsid w:val="006766B2"/>
    <w:rsid w:val="00676D96"/>
    <w:rsid w:val="006779EE"/>
    <w:rsid w:val="00677E45"/>
    <w:rsid w:val="00680786"/>
    <w:rsid w:val="00680EA3"/>
    <w:rsid w:val="00681153"/>
    <w:rsid w:val="0068133C"/>
    <w:rsid w:val="0068175A"/>
    <w:rsid w:val="006817AB"/>
    <w:rsid w:val="006819F2"/>
    <w:rsid w:val="006822FB"/>
    <w:rsid w:val="006829E1"/>
    <w:rsid w:val="00682FED"/>
    <w:rsid w:val="006831AC"/>
    <w:rsid w:val="006832C6"/>
    <w:rsid w:val="00683746"/>
    <w:rsid w:val="00683B3F"/>
    <w:rsid w:val="00684067"/>
    <w:rsid w:val="00684662"/>
    <w:rsid w:val="00684BA2"/>
    <w:rsid w:val="00684ECA"/>
    <w:rsid w:val="00685529"/>
    <w:rsid w:val="00686C33"/>
    <w:rsid w:val="006871D7"/>
    <w:rsid w:val="00687651"/>
    <w:rsid w:val="00687A33"/>
    <w:rsid w:val="00687F90"/>
    <w:rsid w:val="00687FAB"/>
    <w:rsid w:val="00690583"/>
    <w:rsid w:val="0069068E"/>
    <w:rsid w:val="006907BB"/>
    <w:rsid w:val="00690C3C"/>
    <w:rsid w:val="00690EF0"/>
    <w:rsid w:val="00691736"/>
    <w:rsid w:val="006917BD"/>
    <w:rsid w:val="0069190A"/>
    <w:rsid w:val="00691EC5"/>
    <w:rsid w:val="00692091"/>
    <w:rsid w:val="0069227B"/>
    <w:rsid w:val="006927F4"/>
    <w:rsid w:val="006929AB"/>
    <w:rsid w:val="00692D6C"/>
    <w:rsid w:val="0069328B"/>
    <w:rsid w:val="006936F8"/>
    <w:rsid w:val="00693EF4"/>
    <w:rsid w:val="00693F60"/>
    <w:rsid w:val="00693F67"/>
    <w:rsid w:val="00694048"/>
    <w:rsid w:val="006944F7"/>
    <w:rsid w:val="00694C15"/>
    <w:rsid w:val="006952F1"/>
    <w:rsid w:val="006961D5"/>
    <w:rsid w:val="00696270"/>
    <w:rsid w:val="00696517"/>
    <w:rsid w:val="006966A7"/>
    <w:rsid w:val="006969B1"/>
    <w:rsid w:val="00696C7D"/>
    <w:rsid w:val="0069718F"/>
    <w:rsid w:val="0069767D"/>
    <w:rsid w:val="006A017E"/>
    <w:rsid w:val="006A06F8"/>
    <w:rsid w:val="006A0A50"/>
    <w:rsid w:val="006A0F6A"/>
    <w:rsid w:val="006A108F"/>
    <w:rsid w:val="006A1613"/>
    <w:rsid w:val="006A17CC"/>
    <w:rsid w:val="006A1F83"/>
    <w:rsid w:val="006A24BD"/>
    <w:rsid w:val="006A2889"/>
    <w:rsid w:val="006A2D45"/>
    <w:rsid w:val="006A36E3"/>
    <w:rsid w:val="006A3720"/>
    <w:rsid w:val="006A372B"/>
    <w:rsid w:val="006A3DC2"/>
    <w:rsid w:val="006A3EDD"/>
    <w:rsid w:val="006A4830"/>
    <w:rsid w:val="006A4941"/>
    <w:rsid w:val="006A4D12"/>
    <w:rsid w:val="006A4E02"/>
    <w:rsid w:val="006A4F30"/>
    <w:rsid w:val="006A55E1"/>
    <w:rsid w:val="006A577A"/>
    <w:rsid w:val="006A5BAF"/>
    <w:rsid w:val="006A5E78"/>
    <w:rsid w:val="006A60DA"/>
    <w:rsid w:val="006A629F"/>
    <w:rsid w:val="006A63B4"/>
    <w:rsid w:val="006A6866"/>
    <w:rsid w:val="006A6D1C"/>
    <w:rsid w:val="006A73B2"/>
    <w:rsid w:val="006A78E5"/>
    <w:rsid w:val="006A7AE5"/>
    <w:rsid w:val="006A7C3D"/>
    <w:rsid w:val="006A7DA6"/>
    <w:rsid w:val="006B022B"/>
    <w:rsid w:val="006B06A5"/>
    <w:rsid w:val="006B06E7"/>
    <w:rsid w:val="006B0821"/>
    <w:rsid w:val="006B0822"/>
    <w:rsid w:val="006B0EA0"/>
    <w:rsid w:val="006B1606"/>
    <w:rsid w:val="006B240C"/>
    <w:rsid w:val="006B3133"/>
    <w:rsid w:val="006B316C"/>
    <w:rsid w:val="006B3329"/>
    <w:rsid w:val="006B344C"/>
    <w:rsid w:val="006B3534"/>
    <w:rsid w:val="006B37B7"/>
    <w:rsid w:val="006B39CF"/>
    <w:rsid w:val="006B46E6"/>
    <w:rsid w:val="006B4E52"/>
    <w:rsid w:val="006B59DE"/>
    <w:rsid w:val="006B59E8"/>
    <w:rsid w:val="006B60A5"/>
    <w:rsid w:val="006B643A"/>
    <w:rsid w:val="006B645A"/>
    <w:rsid w:val="006B6605"/>
    <w:rsid w:val="006B6793"/>
    <w:rsid w:val="006B685F"/>
    <w:rsid w:val="006B696E"/>
    <w:rsid w:val="006B72AD"/>
    <w:rsid w:val="006B79E8"/>
    <w:rsid w:val="006C00CF"/>
    <w:rsid w:val="006C03BE"/>
    <w:rsid w:val="006C0843"/>
    <w:rsid w:val="006C0AD0"/>
    <w:rsid w:val="006C0CCA"/>
    <w:rsid w:val="006C0E1F"/>
    <w:rsid w:val="006C1ADC"/>
    <w:rsid w:val="006C26FF"/>
    <w:rsid w:val="006C2827"/>
    <w:rsid w:val="006C2BA0"/>
    <w:rsid w:val="006C2E21"/>
    <w:rsid w:val="006C34D1"/>
    <w:rsid w:val="006C3500"/>
    <w:rsid w:val="006C389E"/>
    <w:rsid w:val="006C46A5"/>
    <w:rsid w:val="006C49EF"/>
    <w:rsid w:val="006C4F0F"/>
    <w:rsid w:val="006C5AE0"/>
    <w:rsid w:val="006C5C39"/>
    <w:rsid w:val="006C5D5B"/>
    <w:rsid w:val="006C6571"/>
    <w:rsid w:val="006C7057"/>
    <w:rsid w:val="006C72DD"/>
    <w:rsid w:val="006C754E"/>
    <w:rsid w:val="006C76A4"/>
    <w:rsid w:val="006C7D03"/>
    <w:rsid w:val="006D1A8D"/>
    <w:rsid w:val="006D1EE4"/>
    <w:rsid w:val="006D1F93"/>
    <w:rsid w:val="006D1FA8"/>
    <w:rsid w:val="006D21D0"/>
    <w:rsid w:val="006D2928"/>
    <w:rsid w:val="006D2D6B"/>
    <w:rsid w:val="006D3848"/>
    <w:rsid w:val="006D3937"/>
    <w:rsid w:val="006D3EB9"/>
    <w:rsid w:val="006D4059"/>
    <w:rsid w:val="006D4218"/>
    <w:rsid w:val="006D474D"/>
    <w:rsid w:val="006D4941"/>
    <w:rsid w:val="006D50AF"/>
    <w:rsid w:val="006D5419"/>
    <w:rsid w:val="006D5475"/>
    <w:rsid w:val="006D56E0"/>
    <w:rsid w:val="006D5914"/>
    <w:rsid w:val="006D648E"/>
    <w:rsid w:val="006D6516"/>
    <w:rsid w:val="006D6EC9"/>
    <w:rsid w:val="006D70FF"/>
    <w:rsid w:val="006D72AF"/>
    <w:rsid w:val="006D766D"/>
    <w:rsid w:val="006D787F"/>
    <w:rsid w:val="006D7AD7"/>
    <w:rsid w:val="006D7F96"/>
    <w:rsid w:val="006E01DC"/>
    <w:rsid w:val="006E05D6"/>
    <w:rsid w:val="006E06AF"/>
    <w:rsid w:val="006E0916"/>
    <w:rsid w:val="006E0FF7"/>
    <w:rsid w:val="006E1881"/>
    <w:rsid w:val="006E199D"/>
    <w:rsid w:val="006E1A7E"/>
    <w:rsid w:val="006E1ABB"/>
    <w:rsid w:val="006E1C9E"/>
    <w:rsid w:val="006E2372"/>
    <w:rsid w:val="006E2548"/>
    <w:rsid w:val="006E263C"/>
    <w:rsid w:val="006E2BA7"/>
    <w:rsid w:val="006E2C77"/>
    <w:rsid w:val="006E33F5"/>
    <w:rsid w:val="006E3924"/>
    <w:rsid w:val="006E392B"/>
    <w:rsid w:val="006E394F"/>
    <w:rsid w:val="006E4677"/>
    <w:rsid w:val="006E4731"/>
    <w:rsid w:val="006E4830"/>
    <w:rsid w:val="006E4920"/>
    <w:rsid w:val="006E4EB1"/>
    <w:rsid w:val="006E4FB2"/>
    <w:rsid w:val="006E5416"/>
    <w:rsid w:val="006E5766"/>
    <w:rsid w:val="006E5A14"/>
    <w:rsid w:val="006E5C70"/>
    <w:rsid w:val="006E5D8D"/>
    <w:rsid w:val="006E6591"/>
    <w:rsid w:val="006E65A3"/>
    <w:rsid w:val="006E69FF"/>
    <w:rsid w:val="006E6C2E"/>
    <w:rsid w:val="006E6DD9"/>
    <w:rsid w:val="006E7075"/>
    <w:rsid w:val="006E70AD"/>
    <w:rsid w:val="006E73E5"/>
    <w:rsid w:val="006E7998"/>
    <w:rsid w:val="006E7AED"/>
    <w:rsid w:val="006E7DBC"/>
    <w:rsid w:val="006E7F93"/>
    <w:rsid w:val="006F1535"/>
    <w:rsid w:val="006F1838"/>
    <w:rsid w:val="006F1A4A"/>
    <w:rsid w:val="006F1F17"/>
    <w:rsid w:val="006F1FC3"/>
    <w:rsid w:val="006F206C"/>
    <w:rsid w:val="006F20A1"/>
    <w:rsid w:val="006F22F9"/>
    <w:rsid w:val="006F2ACF"/>
    <w:rsid w:val="006F2AD4"/>
    <w:rsid w:val="006F2FD6"/>
    <w:rsid w:val="006F31B9"/>
    <w:rsid w:val="006F3F68"/>
    <w:rsid w:val="006F4254"/>
    <w:rsid w:val="006F4738"/>
    <w:rsid w:val="006F4A19"/>
    <w:rsid w:val="006F4AC0"/>
    <w:rsid w:val="006F4F08"/>
    <w:rsid w:val="006F4FB2"/>
    <w:rsid w:val="006F5239"/>
    <w:rsid w:val="006F523C"/>
    <w:rsid w:val="006F5440"/>
    <w:rsid w:val="006F5B8B"/>
    <w:rsid w:val="006F6521"/>
    <w:rsid w:val="006F6924"/>
    <w:rsid w:val="006F6954"/>
    <w:rsid w:val="006F6A82"/>
    <w:rsid w:val="006F71A6"/>
    <w:rsid w:val="006F72FE"/>
    <w:rsid w:val="006F73E8"/>
    <w:rsid w:val="006F757F"/>
    <w:rsid w:val="006F7F08"/>
    <w:rsid w:val="00700773"/>
    <w:rsid w:val="00700BEC"/>
    <w:rsid w:val="00700CD2"/>
    <w:rsid w:val="00700D4C"/>
    <w:rsid w:val="00700E2F"/>
    <w:rsid w:val="007012D3"/>
    <w:rsid w:val="007017AB"/>
    <w:rsid w:val="00701D1F"/>
    <w:rsid w:val="007022E9"/>
    <w:rsid w:val="00702FDC"/>
    <w:rsid w:val="007031A5"/>
    <w:rsid w:val="0070377B"/>
    <w:rsid w:val="0070389A"/>
    <w:rsid w:val="00703984"/>
    <w:rsid w:val="00703D11"/>
    <w:rsid w:val="00703E99"/>
    <w:rsid w:val="00704252"/>
    <w:rsid w:val="00704CB6"/>
    <w:rsid w:val="00704E63"/>
    <w:rsid w:val="007057C8"/>
    <w:rsid w:val="00705B78"/>
    <w:rsid w:val="0070611C"/>
    <w:rsid w:val="00706574"/>
    <w:rsid w:val="00706599"/>
    <w:rsid w:val="00706C43"/>
    <w:rsid w:val="00707360"/>
    <w:rsid w:val="0070773E"/>
    <w:rsid w:val="007105FD"/>
    <w:rsid w:val="00710C66"/>
    <w:rsid w:val="00710F7B"/>
    <w:rsid w:val="00710FBC"/>
    <w:rsid w:val="00711292"/>
    <w:rsid w:val="00711299"/>
    <w:rsid w:val="0071169B"/>
    <w:rsid w:val="007117CE"/>
    <w:rsid w:val="007120B8"/>
    <w:rsid w:val="0071227F"/>
    <w:rsid w:val="00712D2E"/>
    <w:rsid w:val="007134F4"/>
    <w:rsid w:val="007139C4"/>
    <w:rsid w:val="00714180"/>
    <w:rsid w:val="00714218"/>
    <w:rsid w:val="00714312"/>
    <w:rsid w:val="00714330"/>
    <w:rsid w:val="007143A3"/>
    <w:rsid w:val="007144E8"/>
    <w:rsid w:val="00714D34"/>
    <w:rsid w:val="00714FAE"/>
    <w:rsid w:val="00715642"/>
    <w:rsid w:val="00715781"/>
    <w:rsid w:val="00715E45"/>
    <w:rsid w:val="007161F0"/>
    <w:rsid w:val="0071674D"/>
    <w:rsid w:val="00716E37"/>
    <w:rsid w:val="007177CC"/>
    <w:rsid w:val="007179B2"/>
    <w:rsid w:val="00717B51"/>
    <w:rsid w:val="00717BD5"/>
    <w:rsid w:val="00717F25"/>
    <w:rsid w:val="00717F7D"/>
    <w:rsid w:val="007200E4"/>
    <w:rsid w:val="00720C85"/>
    <w:rsid w:val="0072101B"/>
    <w:rsid w:val="00721277"/>
    <w:rsid w:val="00721ADD"/>
    <w:rsid w:val="00721BC1"/>
    <w:rsid w:val="00721DE6"/>
    <w:rsid w:val="00721E65"/>
    <w:rsid w:val="00722B18"/>
    <w:rsid w:val="00722B68"/>
    <w:rsid w:val="00722C47"/>
    <w:rsid w:val="00722D1A"/>
    <w:rsid w:val="00723115"/>
    <w:rsid w:val="00723732"/>
    <w:rsid w:val="00723DD9"/>
    <w:rsid w:val="00724344"/>
    <w:rsid w:val="0072483A"/>
    <w:rsid w:val="00724A69"/>
    <w:rsid w:val="00724FFE"/>
    <w:rsid w:val="007250AD"/>
    <w:rsid w:val="00726357"/>
    <w:rsid w:val="00726453"/>
    <w:rsid w:val="00726C14"/>
    <w:rsid w:val="00726E1F"/>
    <w:rsid w:val="00726E20"/>
    <w:rsid w:val="00727364"/>
    <w:rsid w:val="00727607"/>
    <w:rsid w:val="00727B03"/>
    <w:rsid w:val="00727E8F"/>
    <w:rsid w:val="00730224"/>
    <w:rsid w:val="0073032B"/>
    <w:rsid w:val="0073042F"/>
    <w:rsid w:val="0073053C"/>
    <w:rsid w:val="00730B47"/>
    <w:rsid w:val="00730FCA"/>
    <w:rsid w:val="007316B7"/>
    <w:rsid w:val="0073188F"/>
    <w:rsid w:val="00731D2A"/>
    <w:rsid w:val="00731F36"/>
    <w:rsid w:val="007321EB"/>
    <w:rsid w:val="00732318"/>
    <w:rsid w:val="007326CF"/>
    <w:rsid w:val="00732C5E"/>
    <w:rsid w:val="00732EEA"/>
    <w:rsid w:val="007331B5"/>
    <w:rsid w:val="007331DE"/>
    <w:rsid w:val="00733CD6"/>
    <w:rsid w:val="007343A0"/>
    <w:rsid w:val="007347AC"/>
    <w:rsid w:val="007348B4"/>
    <w:rsid w:val="0073497E"/>
    <w:rsid w:val="007349A6"/>
    <w:rsid w:val="007355B9"/>
    <w:rsid w:val="00735ECE"/>
    <w:rsid w:val="00735FE9"/>
    <w:rsid w:val="00736639"/>
    <w:rsid w:val="0073667B"/>
    <w:rsid w:val="00736987"/>
    <w:rsid w:val="00736C43"/>
    <w:rsid w:val="0073730E"/>
    <w:rsid w:val="00737599"/>
    <w:rsid w:val="00737966"/>
    <w:rsid w:val="007379E5"/>
    <w:rsid w:val="00740A15"/>
    <w:rsid w:val="00740AB7"/>
    <w:rsid w:val="0074136E"/>
    <w:rsid w:val="007416E0"/>
    <w:rsid w:val="00741B51"/>
    <w:rsid w:val="00741ED8"/>
    <w:rsid w:val="007439BF"/>
    <w:rsid w:val="007445DA"/>
    <w:rsid w:val="00744E6F"/>
    <w:rsid w:val="00744F88"/>
    <w:rsid w:val="00745228"/>
    <w:rsid w:val="00745704"/>
    <w:rsid w:val="00745722"/>
    <w:rsid w:val="00745820"/>
    <w:rsid w:val="00745892"/>
    <w:rsid w:val="00745EA0"/>
    <w:rsid w:val="007460E5"/>
    <w:rsid w:val="00746461"/>
    <w:rsid w:val="0074663B"/>
    <w:rsid w:val="0074688F"/>
    <w:rsid w:val="00746897"/>
    <w:rsid w:val="00746C31"/>
    <w:rsid w:val="0074756E"/>
    <w:rsid w:val="00747893"/>
    <w:rsid w:val="00747BC6"/>
    <w:rsid w:val="00747DE9"/>
    <w:rsid w:val="00747F08"/>
    <w:rsid w:val="00750514"/>
    <w:rsid w:val="00750BA3"/>
    <w:rsid w:val="00750F66"/>
    <w:rsid w:val="00751345"/>
    <w:rsid w:val="007513D3"/>
    <w:rsid w:val="007521B0"/>
    <w:rsid w:val="0075283A"/>
    <w:rsid w:val="00752848"/>
    <w:rsid w:val="007533DC"/>
    <w:rsid w:val="00753E3C"/>
    <w:rsid w:val="00754281"/>
    <w:rsid w:val="0075432F"/>
    <w:rsid w:val="0075439A"/>
    <w:rsid w:val="007544F3"/>
    <w:rsid w:val="00754742"/>
    <w:rsid w:val="0075530C"/>
    <w:rsid w:val="007554B4"/>
    <w:rsid w:val="007556FB"/>
    <w:rsid w:val="0075592F"/>
    <w:rsid w:val="007559CE"/>
    <w:rsid w:val="00755B9E"/>
    <w:rsid w:val="00755E18"/>
    <w:rsid w:val="007561A7"/>
    <w:rsid w:val="00756803"/>
    <w:rsid w:val="00756838"/>
    <w:rsid w:val="00756BA1"/>
    <w:rsid w:val="00756F59"/>
    <w:rsid w:val="0075738E"/>
    <w:rsid w:val="007573E3"/>
    <w:rsid w:val="007575C3"/>
    <w:rsid w:val="00757C71"/>
    <w:rsid w:val="00757CE4"/>
    <w:rsid w:val="00757D34"/>
    <w:rsid w:val="007602EA"/>
    <w:rsid w:val="007608AE"/>
    <w:rsid w:val="00760960"/>
    <w:rsid w:val="00760BDB"/>
    <w:rsid w:val="0076114C"/>
    <w:rsid w:val="0076158D"/>
    <w:rsid w:val="0076174B"/>
    <w:rsid w:val="00761DEF"/>
    <w:rsid w:val="00761E41"/>
    <w:rsid w:val="00762060"/>
    <w:rsid w:val="00762073"/>
    <w:rsid w:val="007622CB"/>
    <w:rsid w:val="00762DE6"/>
    <w:rsid w:val="00762E63"/>
    <w:rsid w:val="00763192"/>
    <w:rsid w:val="00763348"/>
    <w:rsid w:val="007633FE"/>
    <w:rsid w:val="00763450"/>
    <w:rsid w:val="007634BA"/>
    <w:rsid w:val="0076403F"/>
    <w:rsid w:val="007641D0"/>
    <w:rsid w:val="0076452A"/>
    <w:rsid w:val="00765229"/>
    <w:rsid w:val="0076533A"/>
    <w:rsid w:val="007655A6"/>
    <w:rsid w:val="00765B4D"/>
    <w:rsid w:val="00765B82"/>
    <w:rsid w:val="00765E60"/>
    <w:rsid w:val="007661F6"/>
    <w:rsid w:val="00766369"/>
    <w:rsid w:val="0076651E"/>
    <w:rsid w:val="0076777E"/>
    <w:rsid w:val="00767B8E"/>
    <w:rsid w:val="00770444"/>
    <w:rsid w:val="007704AE"/>
    <w:rsid w:val="0077064B"/>
    <w:rsid w:val="007706F3"/>
    <w:rsid w:val="00770837"/>
    <w:rsid w:val="007710DC"/>
    <w:rsid w:val="0077147E"/>
    <w:rsid w:val="0077158D"/>
    <w:rsid w:val="00771967"/>
    <w:rsid w:val="00771D60"/>
    <w:rsid w:val="00771FE0"/>
    <w:rsid w:val="00772154"/>
    <w:rsid w:val="007724DD"/>
    <w:rsid w:val="00772755"/>
    <w:rsid w:val="007728F7"/>
    <w:rsid w:val="00772B60"/>
    <w:rsid w:val="00772EC8"/>
    <w:rsid w:val="00773508"/>
    <w:rsid w:val="0077359F"/>
    <w:rsid w:val="0077373E"/>
    <w:rsid w:val="00773A2D"/>
    <w:rsid w:val="00773B1E"/>
    <w:rsid w:val="00773BDC"/>
    <w:rsid w:val="00773CAC"/>
    <w:rsid w:val="00773D8D"/>
    <w:rsid w:val="00774169"/>
    <w:rsid w:val="0077523F"/>
    <w:rsid w:val="007753CE"/>
    <w:rsid w:val="00775C96"/>
    <w:rsid w:val="00775EE9"/>
    <w:rsid w:val="0077679B"/>
    <w:rsid w:val="00776873"/>
    <w:rsid w:val="00776954"/>
    <w:rsid w:val="007772C8"/>
    <w:rsid w:val="007772D0"/>
    <w:rsid w:val="00780033"/>
    <w:rsid w:val="007806F5"/>
    <w:rsid w:val="00780C02"/>
    <w:rsid w:val="007811C5"/>
    <w:rsid w:val="00781937"/>
    <w:rsid w:val="007819B5"/>
    <w:rsid w:val="00782376"/>
    <w:rsid w:val="0078273D"/>
    <w:rsid w:val="007832C8"/>
    <w:rsid w:val="00783B64"/>
    <w:rsid w:val="00784470"/>
    <w:rsid w:val="00784624"/>
    <w:rsid w:val="00784736"/>
    <w:rsid w:val="0078563B"/>
    <w:rsid w:val="00785D06"/>
    <w:rsid w:val="00786348"/>
    <w:rsid w:val="007863C3"/>
    <w:rsid w:val="00786483"/>
    <w:rsid w:val="0078650E"/>
    <w:rsid w:val="007866B0"/>
    <w:rsid w:val="0078733B"/>
    <w:rsid w:val="00787A3B"/>
    <w:rsid w:val="007901C2"/>
    <w:rsid w:val="00790343"/>
    <w:rsid w:val="00790463"/>
    <w:rsid w:val="00790B20"/>
    <w:rsid w:val="007916BF"/>
    <w:rsid w:val="0079229D"/>
    <w:rsid w:val="007927A2"/>
    <w:rsid w:val="007928CC"/>
    <w:rsid w:val="007931FB"/>
    <w:rsid w:val="0079374A"/>
    <w:rsid w:val="00793949"/>
    <w:rsid w:val="00793AE5"/>
    <w:rsid w:val="00793B12"/>
    <w:rsid w:val="007940D3"/>
    <w:rsid w:val="00794BA7"/>
    <w:rsid w:val="00794D8B"/>
    <w:rsid w:val="00794EF5"/>
    <w:rsid w:val="007956D1"/>
    <w:rsid w:val="007959A4"/>
    <w:rsid w:val="007971DD"/>
    <w:rsid w:val="007978C4"/>
    <w:rsid w:val="00797978"/>
    <w:rsid w:val="007A02B9"/>
    <w:rsid w:val="007A0BC9"/>
    <w:rsid w:val="007A13DB"/>
    <w:rsid w:val="007A1467"/>
    <w:rsid w:val="007A16A2"/>
    <w:rsid w:val="007A17C1"/>
    <w:rsid w:val="007A1D9E"/>
    <w:rsid w:val="007A1E56"/>
    <w:rsid w:val="007A1FCB"/>
    <w:rsid w:val="007A219D"/>
    <w:rsid w:val="007A22F1"/>
    <w:rsid w:val="007A2459"/>
    <w:rsid w:val="007A26CC"/>
    <w:rsid w:val="007A29F3"/>
    <w:rsid w:val="007A2A21"/>
    <w:rsid w:val="007A2A28"/>
    <w:rsid w:val="007A2CC4"/>
    <w:rsid w:val="007A3319"/>
    <w:rsid w:val="007A3665"/>
    <w:rsid w:val="007A39F5"/>
    <w:rsid w:val="007A3C9A"/>
    <w:rsid w:val="007A48E0"/>
    <w:rsid w:val="007A61AE"/>
    <w:rsid w:val="007A63A3"/>
    <w:rsid w:val="007A6CCF"/>
    <w:rsid w:val="007A7025"/>
    <w:rsid w:val="007A7418"/>
    <w:rsid w:val="007A7AAF"/>
    <w:rsid w:val="007A7AC8"/>
    <w:rsid w:val="007B0108"/>
    <w:rsid w:val="007B0539"/>
    <w:rsid w:val="007B07B9"/>
    <w:rsid w:val="007B0D26"/>
    <w:rsid w:val="007B1353"/>
    <w:rsid w:val="007B1AA8"/>
    <w:rsid w:val="007B1DE5"/>
    <w:rsid w:val="007B2313"/>
    <w:rsid w:val="007B267A"/>
    <w:rsid w:val="007B27C9"/>
    <w:rsid w:val="007B2830"/>
    <w:rsid w:val="007B2AAE"/>
    <w:rsid w:val="007B32FC"/>
    <w:rsid w:val="007B3CEE"/>
    <w:rsid w:val="007B42E9"/>
    <w:rsid w:val="007B443D"/>
    <w:rsid w:val="007B45A5"/>
    <w:rsid w:val="007B4CB2"/>
    <w:rsid w:val="007B4D42"/>
    <w:rsid w:val="007B4DE9"/>
    <w:rsid w:val="007B4F7E"/>
    <w:rsid w:val="007B545D"/>
    <w:rsid w:val="007B559B"/>
    <w:rsid w:val="007B5B17"/>
    <w:rsid w:val="007B5DE0"/>
    <w:rsid w:val="007B6050"/>
    <w:rsid w:val="007B611C"/>
    <w:rsid w:val="007B6496"/>
    <w:rsid w:val="007B6746"/>
    <w:rsid w:val="007B6816"/>
    <w:rsid w:val="007B68B5"/>
    <w:rsid w:val="007B6CB3"/>
    <w:rsid w:val="007B6DCC"/>
    <w:rsid w:val="007B7102"/>
    <w:rsid w:val="007B758D"/>
    <w:rsid w:val="007B7C04"/>
    <w:rsid w:val="007B7CCC"/>
    <w:rsid w:val="007C0521"/>
    <w:rsid w:val="007C0667"/>
    <w:rsid w:val="007C06EB"/>
    <w:rsid w:val="007C0747"/>
    <w:rsid w:val="007C0AA9"/>
    <w:rsid w:val="007C1277"/>
    <w:rsid w:val="007C1A6B"/>
    <w:rsid w:val="007C1B20"/>
    <w:rsid w:val="007C243E"/>
    <w:rsid w:val="007C2508"/>
    <w:rsid w:val="007C2792"/>
    <w:rsid w:val="007C2BB2"/>
    <w:rsid w:val="007C2D3B"/>
    <w:rsid w:val="007C2D79"/>
    <w:rsid w:val="007C3061"/>
    <w:rsid w:val="007C3194"/>
    <w:rsid w:val="007C333C"/>
    <w:rsid w:val="007C379A"/>
    <w:rsid w:val="007C4338"/>
    <w:rsid w:val="007C4968"/>
    <w:rsid w:val="007C4BBB"/>
    <w:rsid w:val="007C4EB0"/>
    <w:rsid w:val="007C50C6"/>
    <w:rsid w:val="007C538A"/>
    <w:rsid w:val="007C539A"/>
    <w:rsid w:val="007C591D"/>
    <w:rsid w:val="007C5FEE"/>
    <w:rsid w:val="007C63AE"/>
    <w:rsid w:val="007C6429"/>
    <w:rsid w:val="007C6608"/>
    <w:rsid w:val="007C6C1E"/>
    <w:rsid w:val="007C7635"/>
    <w:rsid w:val="007D022D"/>
    <w:rsid w:val="007D0490"/>
    <w:rsid w:val="007D0500"/>
    <w:rsid w:val="007D06A6"/>
    <w:rsid w:val="007D09C5"/>
    <w:rsid w:val="007D09D8"/>
    <w:rsid w:val="007D0D70"/>
    <w:rsid w:val="007D0F59"/>
    <w:rsid w:val="007D1137"/>
    <w:rsid w:val="007D155F"/>
    <w:rsid w:val="007D241E"/>
    <w:rsid w:val="007D254B"/>
    <w:rsid w:val="007D2AB6"/>
    <w:rsid w:val="007D2E2E"/>
    <w:rsid w:val="007D34D8"/>
    <w:rsid w:val="007D36E9"/>
    <w:rsid w:val="007D37A0"/>
    <w:rsid w:val="007D4313"/>
    <w:rsid w:val="007D43BF"/>
    <w:rsid w:val="007D4866"/>
    <w:rsid w:val="007D4A80"/>
    <w:rsid w:val="007D4A9A"/>
    <w:rsid w:val="007D4C10"/>
    <w:rsid w:val="007D4D10"/>
    <w:rsid w:val="007D50D3"/>
    <w:rsid w:val="007D5342"/>
    <w:rsid w:val="007D542D"/>
    <w:rsid w:val="007D584E"/>
    <w:rsid w:val="007D6B46"/>
    <w:rsid w:val="007D7CA7"/>
    <w:rsid w:val="007D7D55"/>
    <w:rsid w:val="007E00E5"/>
    <w:rsid w:val="007E0925"/>
    <w:rsid w:val="007E0BE3"/>
    <w:rsid w:val="007E0BEA"/>
    <w:rsid w:val="007E0FEE"/>
    <w:rsid w:val="007E1497"/>
    <w:rsid w:val="007E160F"/>
    <w:rsid w:val="007E1C6E"/>
    <w:rsid w:val="007E1EB3"/>
    <w:rsid w:val="007E2D78"/>
    <w:rsid w:val="007E3949"/>
    <w:rsid w:val="007E3BDE"/>
    <w:rsid w:val="007E3C97"/>
    <w:rsid w:val="007E3E72"/>
    <w:rsid w:val="007E4039"/>
    <w:rsid w:val="007E4B5B"/>
    <w:rsid w:val="007E5D86"/>
    <w:rsid w:val="007E64F7"/>
    <w:rsid w:val="007E6951"/>
    <w:rsid w:val="007E6A1A"/>
    <w:rsid w:val="007E7131"/>
    <w:rsid w:val="007E73A3"/>
    <w:rsid w:val="007E772E"/>
    <w:rsid w:val="007E7B5F"/>
    <w:rsid w:val="007E7D23"/>
    <w:rsid w:val="007F0611"/>
    <w:rsid w:val="007F0662"/>
    <w:rsid w:val="007F0758"/>
    <w:rsid w:val="007F0D03"/>
    <w:rsid w:val="007F0F1F"/>
    <w:rsid w:val="007F10C8"/>
    <w:rsid w:val="007F10E2"/>
    <w:rsid w:val="007F1620"/>
    <w:rsid w:val="007F1824"/>
    <w:rsid w:val="007F1A3E"/>
    <w:rsid w:val="007F2298"/>
    <w:rsid w:val="007F2615"/>
    <w:rsid w:val="007F2BAA"/>
    <w:rsid w:val="007F2C19"/>
    <w:rsid w:val="007F35C2"/>
    <w:rsid w:val="007F367D"/>
    <w:rsid w:val="007F3E2D"/>
    <w:rsid w:val="007F4DF7"/>
    <w:rsid w:val="007F4E01"/>
    <w:rsid w:val="007F5CCB"/>
    <w:rsid w:val="007F75AD"/>
    <w:rsid w:val="007F7D0D"/>
    <w:rsid w:val="007F7D1D"/>
    <w:rsid w:val="007F7E77"/>
    <w:rsid w:val="007F7E82"/>
    <w:rsid w:val="007F7EE5"/>
    <w:rsid w:val="00800613"/>
    <w:rsid w:val="008006B4"/>
    <w:rsid w:val="00800782"/>
    <w:rsid w:val="00800D07"/>
    <w:rsid w:val="00800DEC"/>
    <w:rsid w:val="00801255"/>
    <w:rsid w:val="008012D4"/>
    <w:rsid w:val="00802582"/>
    <w:rsid w:val="00802C39"/>
    <w:rsid w:val="00803495"/>
    <w:rsid w:val="008035F8"/>
    <w:rsid w:val="0080372D"/>
    <w:rsid w:val="00803735"/>
    <w:rsid w:val="00804474"/>
    <w:rsid w:val="008044DD"/>
    <w:rsid w:val="00804998"/>
    <w:rsid w:val="00804AD5"/>
    <w:rsid w:val="00804DC8"/>
    <w:rsid w:val="00805169"/>
    <w:rsid w:val="00805494"/>
    <w:rsid w:val="00805A10"/>
    <w:rsid w:val="00805A80"/>
    <w:rsid w:val="00805B19"/>
    <w:rsid w:val="008060EF"/>
    <w:rsid w:val="00806198"/>
    <w:rsid w:val="008064A5"/>
    <w:rsid w:val="00806956"/>
    <w:rsid w:val="00806C4D"/>
    <w:rsid w:val="008073E1"/>
    <w:rsid w:val="008075DA"/>
    <w:rsid w:val="0080775F"/>
    <w:rsid w:val="00807D57"/>
    <w:rsid w:val="0081026F"/>
    <w:rsid w:val="0081072E"/>
    <w:rsid w:val="00810E14"/>
    <w:rsid w:val="00810F73"/>
    <w:rsid w:val="0081129F"/>
    <w:rsid w:val="00811677"/>
    <w:rsid w:val="0081176E"/>
    <w:rsid w:val="00811ADC"/>
    <w:rsid w:val="00811D25"/>
    <w:rsid w:val="00812B2D"/>
    <w:rsid w:val="008130B4"/>
    <w:rsid w:val="00813354"/>
    <w:rsid w:val="008134E6"/>
    <w:rsid w:val="0081389C"/>
    <w:rsid w:val="00813C2B"/>
    <w:rsid w:val="00813D48"/>
    <w:rsid w:val="00814052"/>
    <w:rsid w:val="0081447B"/>
    <w:rsid w:val="00814788"/>
    <w:rsid w:val="008147AF"/>
    <w:rsid w:val="00814A64"/>
    <w:rsid w:val="00814E5F"/>
    <w:rsid w:val="00815B8E"/>
    <w:rsid w:val="00815E34"/>
    <w:rsid w:val="00815FA3"/>
    <w:rsid w:val="008167C0"/>
    <w:rsid w:val="00817559"/>
    <w:rsid w:val="00817662"/>
    <w:rsid w:val="00817817"/>
    <w:rsid w:val="0081799C"/>
    <w:rsid w:val="008203CC"/>
    <w:rsid w:val="00820794"/>
    <w:rsid w:val="008207B1"/>
    <w:rsid w:val="00820A23"/>
    <w:rsid w:val="0082155B"/>
    <w:rsid w:val="00821BAC"/>
    <w:rsid w:val="00821DF8"/>
    <w:rsid w:val="00822390"/>
    <w:rsid w:val="008223B4"/>
    <w:rsid w:val="008224F2"/>
    <w:rsid w:val="00822A90"/>
    <w:rsid w:val="00822B01"/>
    <w:rsid w:val="00822C6F"/>
    <w:rsid w:val="00822D91"/>
    <w:rsid w:val="00822F86"/>
    <w:rsid w:val="00823599"/>
    <w:rsid w:val="00823C82"/>
    <w:rsid w:val="00823EEF"/>
    <w:rsid w:val="00823F7A"/>
    <w:rsid w:val="008247EF"/>
    <w:rsid w:val="00825369"/>
    <w:rsid w:val="008253E7"/>
    <w:rsid w:val="00825586"/>
    <w:rsid w:val="00825845"/>
    <w:rsid w:val="008258FA"/>
    <w:rsid w:val="008259D8"/>
    <w:rsid w:val="00825A06"/>
    <w:rsid w:val="00826160"/>
    <w:rsid w:val="0082752A"/>
    <w:rsid w:val="0082759E"/>
    <w:rsid w:val="008276FF"/>
    <w:rsid w:val="00830228"/>
    <w:rsid w:val="00830D64"/>
    <w:rsid w:val="00831727"/>
    <w:rsid w:val="00831757"/>
    <w:rsid w:val="00832D16"/>
    <w:rsid w:val="00833509"/>
    <w:rsid w:val="008335D0"/>
    <w:rsid w:val="008336F0"/>
    <w:rsid w:val="00833C37"/>
    <w:rsid w:val="0083451C"/>
    <w:rsid w:val="00834718"/>
    <w:rsid w:val="00834C3F"/>
    <w:rsid w:val="00834FCD"/>
    <w:rsid w:val="00835363"/>
    <w:rsid w:val="008353B5"/>
    <w:rsid w:val="008358E5"/>
    <w:rsid w:val="00835AA9"/>
    <w:rsid w:val="00835E2B"/>
    <w:rsid w:val="00835E34"/>
    <w:rsid w:val="00835F33"/>
    <w:rsid w:val="00835F96"/>
    <w:rsid w:val="00837702"/>
    <w:rsid w:val="00837913"/>
    <w:rsid w:val="008379E1"/>
    <w:rsid w:val="00840222"/>
    <w:rsid w:val="00840301"/>
    <w:rsid w:val="00840374"/>
    <w:rsid w:val="0084071E"/>
    <w:rsid w:val="00840D29"/>
    <w:rsid w:val="00841071"/>
    <w:rsid w:val="00841A5B"/>
    <w:rsid w:val="0084205E"/>
    <w:rsid w:val="00842206"/>
    <w:rsid w:val="00842275"/>
    <w:rsid w:val="0084250A"/>
    <w:rsid w:val="0084261D"/>
    <w:rsid w:val="00843296"/>
    <w:rsid w:val="008444A0"/>
    <w:rsid w:val="00844BC5"/>
    <w:rsid w:val="00845056"/>
    <w:rsid w:val="0084554E"/>
    <w:rsid w:val="00845B44"/>
    <w:rsid w:val="008461FC"/>
    <w:rsid w:val="008463E5"/>
    <w:rsid w:val="0084669E"/>
    <w:rsid w:val="0084680A"/>
    <w:rsid w:val="00847A68"/>
    <w:rsid w:val="008504EB"/>
    <w:rsid w:val="0085057B"/>
    <w:rsid w:val="008506DD"/>
    <w:rsid w:val="00850D7F"/>
    <w:rsid w:val="0085248A"/>
    <w:rsid w:val="008524F9"/>
    <w:rsid w:val="008525B5"/>
    <w:rsid w:val="00852878"/>
    <w:rsid w:val="00852DE0"/>
    <w:rsid w:val="008531FF"/>
    <w:rsid w:val="00853771"/>
    <w:rsid w:val="00853951"/>
    <w:rsid w:val="00853D6D"/>
    <w:rsid w:val="00853EC0"/>
    <w:rsid w:val="00854934"/>
    <w:rsid w:val="0085497B"/>
    <w:rsid w:val="00855488"/>
    <w:rsid w:val="00855591"/>
    <w:rsid w:val="00855A78"/>
    <w:rsid w:val="00855C42"/>
    <w:rsid w:val="00855D93"/>
    <w:rsid w:val="00855E0C"/>
    <w:rsid w:val="00855E83"/>
    <w:rsid w:val="00856536"/>
    <w:rsid w:val="0085661A"/>
    <w:rsid w:val="00856883"/>
    <w:rsid w:val="00857118"/>
    <w:rsid w:val="008579EB"/>
    <w:rsid w:val="00857BC0"/>
    <w:rsid w:val="00857DD2"/>
    <w:rsid w:val="00860B7A"/>
    <w:rsid w:val="008611AD"/>
    <w:rsid w:val="008615B2"/>
    <w:rsid w:val="00861F84"/>
    <w:rsid w:val="00862A84"/>
    <w:rsid w:val="00862F4A"/>
    <w:rsid w:val="00864291"/>
    <w:rsid w:val="008644F7"/>
    <w:rsid w:val="00864A37"/>
    <w:rsid w:val="00864A6D"/>
    <w:rsid w:val="0086510F"/>
    <w:rsid w:val="008652AB"/>
    <w:rsid w:val="008656B2"/>
    <w:rsid w:val="00865768"/>
    <w:rsid w:val="008658F3"/>
    <w:rsid w:val="00865A12"/>
    <w:rsid w:val="00865BEB"/>
    <w:rsid w:val="00865FCB"/>
    <w:rsid w:val="00866441"/>
    <w:rsid w:val="008669E9"/>
    <w:rsid w:val="00866A5A"/>
    <w:rsid w:val="0086733E"/>
    <w:rsid w:val="0086791B"/>
    <w:rsid w:val="00867FF7"/>
    <w:rsid w:val="00870598"/>
    <w:rsid w:val="00870B9D"/>
    <w:rsid w:val="00870FDF"/>
    <w:rsid w:val="008715E9"/>
    <w:rsid w:val="00871B42"/>
    <w:rsid w:val="00871BF8"/>
    <w:rsid w:val="00871FA3"/>
    <w:rsid w:val="00872C7E"/>
    <w:rsid w:val="00872CCE"/>
    <w:rsid w:val="00872E8C"/>
    <w:rsid w:val="0087316C"/>
    <w:rsid w:val="008732B7"/>
    <w:rsid w:val="008734A7"/>
    <w:rsid w:val="00873547"/>
    <w:rsid w:val="00873834"/>
    <w:rsid w:val="00873A0F"/>
    <w:rsid w:val="00874412"/>
    <w:rsid w:val="008745D1"/>
    <w:rsid w:val="00874614"/>
    <w:rsid w:val="00874680"/>
    <w:rsid w:val="0087471C"/>
    <w:rsid w:val="00874E3B"/>
    <w:rsid w:val="00875154"/>
    <w:rsid w:val="008755ED"/>
    <w:rsid w:val="008756D4"/>
    <w:rsid w:val="008761E8"/>
    <w:rsid w:val="008762A6"/>
    <w:rsid w:val="00877120"/>
    <w:rsid w:val="00877464"/>
    <w:rsid w:val="00877836"/>
    <w:rsid w:val="008779CC"/>
    <w:rsid w:val="00877DC7"/>
    <w:rsid w:val="00880480"/>
    <w:rsid w:val="00880D08"/>
    <w:rsid w:val="00880FBD"/>
    <w:rsid w:val="00881042"/>
    <w:rsid w:val="00881520"/>
    <w:rsid w:val="00881756"/>
    <w:rsid w:val="008819AF"/>
    <w:rsid w:val="00881C48"/>
    <w:rsid w:val="008820AC"/>
    <w:rsid w:val="0088257C"/>
    <w:rsid w:val="008827E7"/>
    <w:rsid w:val="00882BB0"/>
    <w:rsid w:val="008832A8"/>
    <w:rsid w:val="0088336B"/>
    <w:rsid w:val="0088379E"/>
    <w:rsid w:val="00883861"/>
    <w:rsid w:val="0088426C"/>
    <w:rsid w:val="008842C7"/>
    <w:rsid w:val="00884D0F"/>
    <w:rsid w:val="00884FED"/>
    <w:rsid w:val="0088522B"/>
    <w:rsid w:val="00885336"/>
    <w:rsid w:val="00885727"/>
    <w:rsid w:val="00885934"/>
    <w:rsid w:val="0088605D"/>
    <w:rsid w:val="00886D9C"/>
    <w:rsid w:val="00887998"/>
    <w:rsid w:val="00887A35"/>
    <w:rsid w:val="00887AE4"/>
    <w:rsid w:val="008902FD"/>
    <w:rsid w:val="0089093F"/>
    <w:rsid w:val="00891131"/>
    <w:rsid w:val="008915B0"/>
    <w:rsid w:val="00891A30"/>
    <w:rsid w:val="0089213F"/>
    <w:rsid w:val="008929C6"/>
    <w:rsid w:val="00892E39"/>
    <w:rsid w:val="00892F32"/>
    <w:rsid w:val="00892F86"/>
    <w:rsid w:val="008930CC"/>
    <w:rsid w:val="008932DC"/>
    <w:rsid w:val="00893B66"/>
    <w:rsid w:val="00893D56"/>
    <w:rsid w:val="00893EF9"/>
    <w:rsid w:val="008942D2"/>
    <w:rsid w:val="0089479D"/>
    <w:rsid w:val="0089494A"/>
    <w:rsid w:val="00894D76"/>
    <w:rsid w:val="00894DC4"/>
    <w:rsid w:val="00894FCD"/>
    <w:rsid w:val="0089541E"/>
    <w:rsid w:val="00895D04"/>
    <w:rsid w:val="00895F96"/>
    <w:rsid w:val="00896024"/>
    <w:rsid w:val="00896529"/>
    <w:rsid w:val="0089652F"/>
    <w:rsid w:val="00896D1A"/>
    <w:rsid w:val="00896EEE"/>
    <w:rsid w:val="00897733"/>
    <w:rsid w:val="00897F56"/>
    <w:rsid w:val="008A0074"/>
    <w:rsid w:val="008A034F"/>
    <w:rsid w:val="008A0412"/>
    <w:rsid w:val="008A0612"/>
    <w:rsid w:val="008A0B1E"/>
    <w:rsid w:val="008A0C17"/>
    <w:rsid w:val="008A0C45"/>
    <w:rsid w:val="008A0FE5"/>
    <w:rsid w:val="008A1198"/>
    <w:rsid w:val="008A1A1E"/>
    <w:rsid w:val="008A1D8C"/>
    <w:rsid w:val="008A2185"/>
    <w:rsid w:val="008A22AD"/>
    <w:rsid w:val="008A2387"/>
    <w:rsid w:val="008A23B9"/>
    <w:rsid w:val="008A325E"/>
    <w:rsid w:val="008A33FE"/>
    <w:rsid w:val="008A3428"/>
    <w:rsid w:val="008A3C59"/>
    <w:rsid w:val="008A3D69"/>
    <w:rsid w:val="008A4322"/>
    <w:rsid w:val="008A4A80"/>
    <w:rsid w:val="008A4D7F"/>
    <w:rsid w:val="008A5726"/>
    <w:rsid w:val="008A59BF"/>
    <w:rsid w:val="008A5C50"/>
    <w:rsid w:val="008A5CB7"/>
    <w:rsid w:val="008A64D2"/>
    <w:rsid w:val="008A663D"/>
    <w:rsid w:val="008A6A71"/>
    <w:rsid w:val="008A6C67"/>
    <w:rsid w:val="008A7657"/>
    <w:rsid w:val="008A7755"/>
    <w:rsid w:val="008A77AE"/>
    <w:rsid w:val="008A7D21"/>
    <w:rsid w:val="008A7F0E"/>
    <w:rsid w:val="008B0127"/>
    <w:rsid w:val="008B04BA"/>
    <w:rsid w:val="008B04BD"/>
    <w:rsid w:val="008B08E9"/>
    <w:rsid w:val="008B0B59"/>
    <w:rsid w:val="008B177F"/>
    <w:rsid w:val="008B1995"/>
    <w:rsid w:val="008B1B28"/>
    <w:rsid w:val="008B1E41"/>
    <w:rsid w:val="008B2079"/>
    <w:rsid w:val="008B26F1"/>
    <w:rsid w:val="008B2AAA"/>
    <w:rsid w:val="008B2E55"/>
    <w:rsid w:val="008B2E5E"/>
    <w:rsid w:val="008B300E"/>
    <w:rsid w:val="008B3466"/>
    <w:rsid w:val="008B3EC9"/>
    <w:rsid w:val="008B40AE"/>
    <w:rsid w:val="008B45D1"/>
    <w:rsid w:val="008B4F47"/>
    <w:rsid w:val="008B4F94"/>
    <w:rsid w:val="008B5588"/>
    <w:rsid w:val="008B56B6"/>
    <w:rsid w:val="008B588E"/>
    <w:rsid w:val="008B5B54"/>
    <w:rsid w:val="008B6F55"/>
    <w:rsid w:val="008B7387"/>
    <w:rsid w:val="008C0031"/>
    <w:rsid w:val="008C015E"/>
    <w:rsid w:val="008C08AA"/>
    <w:rsid w:val="008C099F"/>
    <w:rsid w:val="008C0C4C"/>
    <w:rsid w:val="008C108B"/>
    <w:rsid w:val="008C1244"/>
    <w:rsid w:val="008C1791"/>
    <w:rsid w:val="008C196F"/>
    <w:rsid w:val="008C1B25"/>
    <w:rsid w:val="008C2198"/>
    <w:rsid w:val="008C22C7"/>
    <w:rsid w:val="008C2410"/>
    <w:rsid w:val="008C2569"/>
    <w:rsid w:val="008C287B"/>
    <w:rsid w:val="008C2C15"/>
    <w:rsid w:val="008C2E3F"/>
    <w:rsid w:val="008C300A"/>
    <w:rsid w:val="008C320F"/>
    <w:rsid w:val="008C4786"/>
    <w:rsid w:val="008C50B7"/>
    <w:rsid w:val="008C5BE5"/>
    <w:rsid w:val="008C5E3E"/>
    <w:rsid w:val="008C62F9"/>
    <w:rsid w:val="008C656F"/>
    <w:rsid w:val="008C65C6"/>
    <w:rsid w:val="008C65EA"/>
    <w:rsid w:val="008C67A4"/>
    <w:rsid w:val="008C701D"/>
    <w:rsid w:val="008C7095"/>
    <w:rsid w:val="008C738D"/>
    <w:rsid w:val="008C74A8"/>
    <w:rsid w:val="008C77CE"/>
    <w:rsid w:val="008C7B11"/>
    <w:rsid w:val="008C7C0C"/>
    <w:rsid w:val="008C7CA1"/>
    <w:rsid w:val="008C7D18"/>
    <w:rsid w:val="008C7E90"/>
    <w:rsid w:val="008D0135"/>
    <w:rsid w:val="008D0462"/>
    <w:rsid w:val="008D0694"/>
    <w:rsid w:val="008D085F"/>
    <w:rsid w:val="008D0EF9"/>
    <w:rsid w:val="008D10C8"/>
    <w:rsid w:val="008D1179"/>
    <w:rsid w:val="008D1492"/>
    <w:rsid w:val="008D23BD"/>
    <w:rsid w:val="008D2DB5"/>
    <w:rsid w:val="008D2FA1"/>
    <w:rsid w:val="008D33DE"/>
    <w:rsid w:val="008D3420"/>
    <w:rsid w:val="008D37EE"/>
    <w:rsid w:val="008D3B6F"/>
    <w:rsid w:val="008D40D7"/>
    <w:rsid w:val="008D4A9A"/>
    <w:rsid w:val="008D4DB2"/>
    <w:rsid w:val="008D5127"/>
    <w:rsid w:val="008D53E3"/>
    <w:rsid w:val="008D543A"/>
    <w:rsid w:val="008D548B"/>
    <w:rsid w:val="008D5663"/>
    <w:rsid w:val="008D570B"/>
    <w:rsid w:val="008D5E8E"/>
    <w:rsid w:val="008D64BF"/>
    <w:rsid w:val="008D6686"/>
    <w:rsid w:val="008D6ACF"/>
    <w:rsid w:val="008D760C"/>
    <w:rsid w:val="008E0376"/>
    <w:rsid w:val="008E0A41"/>
    <w:rsid w:val="008E0FF8"/>
    <w:rsid w:val="008E1124"/>
    <w:rsid w:val="008E1224"/>
    <w:rsid w:val="008E153C"/>
    <w:rsid w:val="008E16F6"/>
    <w:rsid w:val="008E1869"/>
    <w:rsid w:val="008E1A55"/>
    <w:rsid w:val="008E1D72"/>
    <w:rsid w:val="008E228E"/>
    <w:rsid w:val="008E2B1E"/>
    <w:rsid w:val="008E2CB1"/>
    <w:rsid w:val="008E324A"/>
    <w:rsid w:val="008E33B2"/>
    <w:rsid w:val="008E3966"/>
    <w:rsid w:val="008E3993"/>
    <w:rsid w:val="008E3C7B"/>
    <w:rsid w:val="008E4395"/>
    <w:rsid w:val="008E45A8"/>
    <w:rsid w:val="008E4883"/>
    <w:rsid w:val="008E4A5C"/>
    <w:rsid w:val="008E4AA1"/>
    <w:rsid w:val="008E51FA"/>
    <w:rsid w:val="008E53B0"/>
    <w:rsid w:val="008E547D"/>
    <w:rsid w:val="008E6C8F"/>
    <w:rsid w:val="008E6F1C"/>
    <w:rsid w:val="008E71E6"/>
    <w:rsid w:val="008E75DE"/>
    <w:rsid w:val="008E76CA"/>
    <w:rsid w:val="008F0452"/>
    <w:rsid w:val="008F09B6"/>
    <w:rsid w:val="008F09FF"/>
    <w:rsid w:val="008F126B"/>
    <w:rsid w:val="008F155B"/>
    <w:rsid w:val="008F1750"/>
    <w:rsid w:val="008F1CC4"/>
    <w:rsid w:val="008F2316"/>
    <w:rsid w:val="008F2E23"/>
    <w:rsid w:val="008F2FA5"/>
    <w:rsid w:val="008F327E"/>
    <w:rsid w:val="008F386E"/>
    <w:rsid w:val="008F3AA2"/>
    <w:rsid w:val="008F3AC5"/>
    <w:rsid w:val="008F42DB"/>
    <w:rsid w:val="008F57FD"/>
    <w:rsid w:val="008F607A"/>
    <w:rsid w:val="008F6544"/>
    <w:rsid w:val="008F65DC"/>
    <w:rsid w:val="008F6EB9"/>
    <w:rsid w:val="008F724A"/>
    <w:rsid w:val="008F7848"/>
    <w:rsid w:val="008F785B"/>
    <w:rsid w:val="0090009B"/>
    <w:rsid w:val="009003AE"/>
    <w:rsid w:val="0090052A"/>
    <w:rsid w:val="00900968"/>
    <w:rsid w:val="0090142B"/>
    <w:rsid w:val="009016E6"/>
    <w:rsid w:val="009023C2"/>
    <w:rsid w:val="00902540"/>
    <w:rsid w:val="009027F1"/>
    <w:rsid w:val="009029DD"/>
    <w:rsid w:val="00902EA6"/>
    <w:rsid w:val="0090300B"/>
    <w:rsid w:val="009031E2"/>
    <w:rsid w:val="009041E6"/>
    <w:rsid w:val="009052BA"/>
    <w:rsid w:val="00905376"/>
    <w:rsid w:val="00905437"/>
    <w:rsid w:val="00905FBC"/>
    <w:rsid w:val="00906BB6"/>
    <w:rsid w:val="00906FBC"/>
    <w:rsid w:val="009073E2"/>
    <w:rsid w:val="0090763E"/>
    <w:rsid w:val="00910512"/>
    <w:rsid w:val="00910B75"/>
    <w:rsid w:val="00910E67"/>
    <w:rsid w:val="009112AA"/>
    <w:rsid w:val="009114A8"/>
    <w:rsid w:val="00911A83"/>
    <w:rsid w:val="00911C45"/>
    <w:rsid w:val="00912095"/>
    <w:rsid w:val="00913005"/>
    <w:rsid w:val="0091301A"/>
    <w:rsid w:val="00913196"/>
    <w:rsid w:val="00913B62"/>
    <w:rsid w:val="0091423C"/>
    <w:rsid w:val="009144D7"/>
    <w:rsid w:val="00914AF9"/>
    <w:rsid w:val="00914F11"/>
    <w:rsid w:val="00915351"/>
    <w:rsid w:val="0091560B"/>
    <w:rsid w:val="009157EC"/>
    <w:rsid w:val="00915A62"/>
    <w:rsid w:val="0091631E"/>
    <w:rsid w:val="009165B4"/>
    <w:rsid w:val="00916A28"/>
    <w:rsid w:val="00916A57"/>
    <w:rsid w:val="00916C44"/>
    <w:rsid w:val="00917E36"/>
    <w:rsid w:val="00920B12"/>
    <w:rsid w:val="009210AE"/>
    <w:rsid w:val="009211FD"/>
    <w:rsid w:val="0092124B"/>
    <w:rsid w:val="0092185E"/>
    <w:rsid w:val="00921D26"/>
    <w:rsid w:val="00922ACE"/>
    <w:rsid w:val="00922EBC"/>
    <w:rsid w:val="00923A2E"/>
    <w:rsid w:val="00923CDE"/>
    <w:rsid w:val="00924AC8"/>
    <w:rsid w:val="00924DED"/>
    <w:rsid w:val="00924EE6"/>
    <w:rsid w:val="00924F4F"/>
    <w:rsid w:val="00924FA3"/>
    <w:rsid w:val="009251DE"/>
    <w:rsid w:val="00925663"/>
    <w:rsid w:val="00926675"/>
    <w:rsid w:val="009267B0"/>
    <w:rsid w:val="00926833"/>
    <w:rsid w:val="00926D9E"/>
    <w:rsid w:val="00927279"/>
    <w:rsid w:val="00927B15"/>
    <w:rsid w:val="00927DD9"/>
    <w:rsid w:val="00927ECA"/>
    <w:rsid w:val="009302B0"/>
    <w:rsid w:val="009305EE"/>
    <w:rsid w:val="009308BB"/>
    <w:rsid w:val="00930F98"/>
    <w:rsid w:val="009313A9"/>
    <w:rsid w:val="00931759"/>
    <w:rsid w:val="00931767"/>
    <w:rsid w:val="00931BAD"/>
    <w:rsid w:val="00931C85"/>
    <w:rsid w:val="009320A5"/>
    <w:rsid w:val="00932453"/>
    <w:rsid w:val="00932DE6"/>
    <w:rsid w:val="00933422"/>
    <w:rsid w:val="009335B7"/>
    <w:rsid w:val="0093377C"/>
    <w:rsid w:val="0093381F"/>
    <w:rsid w:val="00933A05"/>
    <w:rsid w:val="00933C6E"/>
    <w:rsid w:val="00933DCF"/>
    <w:rsid w:val="009340B5"/>
    <w:rsid w:val="00934B77"/>
    <w:rsid w:val="00934E8A"/>
    <w:rsid w:val="00935155"/>
    <w:rsid w:val="009352B2"/>
    <w:rsid w:val="0093536F"/>
    <w:rsid w:val="0093576F"/>
    <w:rsid w:val="009357EE"/>
    <w:rsid w:val="00935D72"/>
    <w:rsid w:val="00935D97"/>
    <w:rsid w:val="0093648B"/>
    <w:rsid w:val="00936541"/>
    <w:rsid w:val="00936993"/>
    <w:rsid w:val="00936A77"/>
    <w:rsid w:val="0093729F"/>
    <w:rsid w:val="009377CD"/>
    <w:rsid w:val="00937CD6"/>
    <w:rsid w:val="009402B8"/>
    <w:rsid w:val="00940BB3"/>
    <w:rsid w:val="00941273"/>
    <w:rsid w:val="0094167F"/>
    <w:rsid w:val="00941A75"/>
    <w:rsid w:val="00942028"/>
    <w:rsid w:val="0094223B"/>
    <w:rsid w:val="009422EC"/>
    <w:rsid w:val="0094234B"/>
    <w:rsid w:val="00942A10"/>
    <w:rsid w:val="00942F08"/>
    <w:rsid w:val="0094307A"/>
    <w:rsid w:val="0094307B"/>
    <w:rsid w:val="009438F7"/>
    <w:rsid w:val="00943AA2"/>
    <w:rsid w:val="00943B36"/>
    <w:rsid w:val="00943D34"/>
    <w:rsid w:val="00943DFD"/>
    <w:rsid w:val="00943F31"/>
    <w:rsid w:val="00943FB5"/>
    <w:rsid w:val="0094459F"/>
    <w:rsid w:val="00944A4D"/>
    <w:rsid w:val="00944ACA"/>
    <w:rsid w:val="009450D8"/>
    <w:rsid w:val="009454A2"/>
    <w:rsid w:val="00945777"/>
    <w:rsid w:val="00946457"/>
    <w:rsid w:val="009469C5"/>
    <w:rsid w:val="00946B85"/>
    <w:rsid w:val="00946F7E"/>
    <w:rsid w:val="00947B73"/>
    <w:rsid w:val="0095012F"/>
    <w:rsid w:val="0095068C"/>
    <w:rsid w:val="00950BFC"/>
    <w:rsid w:val="009521AC"/>
    <w:rsid w:val="00952204"/>
    <w:rsid w:val="009527DA"/>
    <w:rsid w:val="00952D6D"/>
    <w:rsid w:val="0095357E"/>
    <w:rsid w:val="009539BE"/>
    <w:rsid w:val="00953A06"/>
    <w:rsid w:val="00953ADF"/>
    <w:rsid w:val="00953C67"/>
    <w:rsid w:val="009544CD"/>
    <w:rsid w:val="009549FA"/>
    <w:rsid w:val="009551E1"/>
    <w:rsid w:val="009555FF"/>
    <w:rsid w:val="00955837"/>
    <w:rsid w:val="00955987"/>
    <w:rsid w:val="00955B3D"/>
    <w:rsid w:val="00955EF8"/>
    <w:rsid w:val="00955FE9"/>
    <w:rsid w:val="009561C7"/>
    <w:rsid w:val="00956525"/>
    <w:rsid w:val="00956679"/>
    <w:rsid w:val="00956853"/>
    <w:rsid w:val="00956D74"/>
    <w:rsid w:val="00956DB4"/>
    <w:rsid w:val="00956EAA"/>
    <w:rsid w:val="009570DA"/>
    <w:rsid w:val="0095739F"/>
    <w:rsid w:val="00957428"/>
    <w:rsid w:val="009576B5"/>
    <w:rsid w:val="009578CA"/>
    <w:rsid w:val="00957DF4"/>
    <w:rsid w:val="00960263"/>
    <w:rsid w:val="0096041B"/>
    <w:rsid w:val="00960D37"/>
    <w:rsid w:val="00961243"/>
    <w:rsid w:val="0096188B"/>
    <w:rsid w:val="0096273C"/>
    <w:rsid w:val="00962F41"/>
    <w:rsid w:val="009631DE"/>
    <w:rsid w:val="00963AE3"/>
    <w:rsid w:val="00963CFF"/>
    <w:rsid w:val="00963EBA"/>
    <w:rsid w:val="00964B52"/>
    <w:rsid w:val="0096500D"/>
    <w:rsid w:val="00965776"/>
    <w:rsid w:val="00965B92"/>
    <w:rsid w:val="00965FDB"/>
    <w:rsid w:val="00966513"/>
    <w:rsid w:val="00966A39"/>
    <w:rsid w:val="00966C60"/>
    <w:rsid w:val="00966CAA"/>
    <w:rsid w:val="00967064"/>
    <w:rsid w:val="009670CA"/>
    <w:rsid w:val="0096759D"/>
    <w:rsid w:val="00967632"/>
    <w:rsid w:val="00967BEA"/>
    <w:rsid w:val="009701BE"/>
    <w:rsid w:val="00970290"/>
    <w:rsid w:val="00970A2D"/>
    <w:rsid w:val="00970A51"/>
    <w:rsid w:val="00970C1C"/>
    <w:rsid w:val="009710E0"/>
    <w:rsid w:val="00971A32"/>
    <w:rsid w:val="0097276D"/>
    <w:rsid w:val="009732B1"/>
    <w:rsid w:val="0097341E"/>
    <w:rsid w:val="00973967"/>
    <w:rsid w:val="00973E2C"/>
    <w:rsid w:val="00973F10"/>
    <w:rsid w:val="00974164"/>
    <w:rsid w:val="0097450B"/>
    <w:rsid w:val="00974523"/>
    <w:rsid w:val="00974727"/>
    <w:rsid w:val="00975E27"/>
    <w:rsid w:val="00976A09"/>
    <w:rsid w:val="00976FA0"/>
    <w:rsid w:val="009775D1"/>
    <w:rsid w:val="00977AE6"/>
    <w:rsid w:val="00980A7D"/>
    <w:rsid w:val="009810F6"/>
    <w:rsid w:val="00981598"/>
    <w:rsid w:val="009817D5"/>
    <w:rsid w:val="009819B5"/>
    <w:rsid w:val="00981DD1"/>
    <w:rsid w:val="00982513"/>
    <w:rsid w:val="00982A61"/>
    <w:rsid w:val="00982D70"/>
    <w:rsid w:val="00983329"/>
    <w:rsid w:val="00983A66"/>
    <w:rsid w:val="00984108"/>
    <w:rsid w:val="009857AD"/>
    <w:rsid w:val="009858CC"/>
    <w:rsid w:val="00985DB2"/>
    <w:rsid w:val="00986163"/>
    <w:rsid w:val="009862C1"/>
    <w:rsid w:val="009868A6"/>
    <w:rsid w:val="00986B85"/>
    <w:rsid w:val="00986CF3"/>
    <w:rsid w:val="00986FA0"/>
    <w:rsid w:val="00987076"/>
    <w:rsid w:val="0098753A"/>
    <w:rsid w:val="00987622"/>
    <w:rsid w:val="009876B5"/>
    <w:rsid w:val="00987D14"/>
    <w:rsid w:val="00987E55"/>
    <w:rsid w:val="00990288"/>
    <w:rsid w:val="009909F1"/>
    <w:rsid w:val="00990D90"/>
    <w:rsid w:val="009919CA"/>
    <w:rsid w:val="00991EC7"/>
    <w:rsid w:val="009921BA"/>
    <w:rsid w:val="009922CA"/>
    <w:rsid w:val="00992324"/>
    <w:rsid w:val="009923A7"/>
    <w:rsid w:val="00992617"/>
    <w:rsid w:val="009928FE"/>
    <w:rsid w:val="00992A2B"/>
    <w:rsid w:val="00992ABD"/>
    <w:rsid w:val="00992B9D"/>
    <w:rsid w:val="00993177"/>
    <w:rsid w:val="00993C15"/>
    <w:rsid w:val="00994087"/>
    <w:rsid w:val="00994141"/>
    <w:rsid w:val="00994910"/>
    <w:rsid w:val="009955B6"/>
    <w:rsid w:val="00995932"/>
    <w:rsid w:val="009960A0"/>
    <w:rsid w:val="00996525"/>
    <w:rsid w:val="0099656B"/>
    <w:rsid w:val="00996C83"/>
    <w:rsid w:val="00997194"/>
    <w:rsid w:val="009A02DC"/>
    <w:rsid w:val="009A0E77"/>
    <w:rsid w:val="009A1735"/>
    <w:rsid w:val="009A19BB"/>
    <w:rsid w:val="009A1CAF"/>
    <w:rsid w:val="009A1E56"/>
    <w:rsid w:val="009A2334"/>
    <w:rsid w:val="009A2763"/>
    <w:rsid w:val="009A2918"/>
    <w:rsid w:val="009A2BDC"/>
    <w:rsid w:val="009A2CA1"/>
    <w:rsid w:val="009A3177"/>
    <w:rsid w:val="009A341C"/>
    <w:rsid w:val="009A3A12"/>
    <w:rsid w:val="009A3AB2"/>
    <w:rsid w:val="009A3F2E"/>
    <w:rsid w:val="009A46DE"/>
    <w:rsid w:val="009A4776"/>
    <w:rsid w:val="009A47EC"/>
    <w:rsid w:val="009A5170"/>
    <w:rsid w:val="009A5174"/>
    <w:rsid w:val="009A59C7"/>
    <w:rsid w:val="009A5CCC"/>
    <w:rsid w:val="009A6017"/>
    <w:rsid w:val="009A70E7"/>
    <w:rsid w:val="009A73A7"/>
    <w:rsid w:val="009A73F3"/>
    <w:rsid w:val="009A7FA9"/>
    <w:rsid w:val="009B037E"/>
    <w:rsid w:val="009B0B17"/>
    <w:rsid w:val="009B0D06"/>
    <w:rsid w:val="009B1510"/>
    <w:rsid w:val="009B1B86"/>
    <w:rsid w:val="009B1D8E"/>
    <w:rsid w:val="009B2268"/>
    <w:rsid w:val="009B2A21"/>
    <w:rsid w:val="009B2CC5"/>
    <w:rsid w:val="009B2E37"/>
    <w:rsid w:val="009B3020"/>
    <w:rsid w:val="009B30AE"/>
    <w:rsid w:val="009B319A"/>
    <w:rsid w:val="009B320D"/>
    <w:rsid w:val="009B34EC"/>
    <w:rsid w:val="009B3531"/>
    <w:rsid w:val="009B3813"/>
    <w:rsid w:val="009B3E90"/>
    <w:rsid w:val="009B3F03"/>
    <w:rsid w:val="009B4061"/>
    <w:rsid w:val="009B465D"/>
    <w:rsid w:val="009B4668"/>
    <w:rsid w:val="009B4777"/>
    <w:rsid w:val="009B4BC1"/>
    <w:rsid w:val="009B52DF"/>
    <w:rsid w:val="009B55EA"/>
    <w:rsid w:val="009B6054"/>
    <w:rsid w:val="009B607E"/>
    <w:rsid w:val="009B62A7"/>
    <w:rsid w:val="009B738F"/>
    <w:rsid w:val="009B751E"/>
    <w:rsid w:val="009B783B"/>
    <w:rsid w:val="009B7B4D"/>
    <w:rsid w:val="009B7C40"/>
    <w:rsid w:val="009B7F46"/>
    <w:rsid w:val="009C0024"/>
    <w:rsid w:val="009C022B"/>
    <w:rsid w:val="009C0268"/>
    <w:rsid w:val="009C09D5"/>
    <w:rsid w:val="009C144B"/>
    <w:rsid w:val="009C1B99"/>
    <w:rsid w:val="009C2003"/>
    <w:rsid w:val="009C26C8"/>
    <w:rsid w:val="009C26D6"/>
    <w:rsid w:val="009C286D"/>
    <w:rsid w:val="009C2C10"/>
    <w:rsid w:val="009C3BB8"/>
    <w:rsid w:val="009C3BBD"/>
    <w:rsid w:val="009C3D09"/>
    <w:rsid w:val="009C3DAE"/>
    <w:rsid w:val="009C4051"/>
    <w:rsid w:val="009C429E"/>
    <w:rsid w:val="009C4378"/>
    <w:rsid w:val="009C459D"/>
    <w:rsid w:val="009C4749"/>
    <w:rsid w:val="009C47AA"/>
    <w:rsid w:val="009C495C"/>
    <w:rsid w:val="009C5110"/>
    <w:rsid w:val="009C5A0D"/>
    <w:rsid w:val="009C5A99"/>
    <w:rsid w:val="009C5BCF"/>
    <w:rsid w:val="009C5D29"/>
    <w:rsid w:val="009C60E5"/>
    <w:rsid w:val="009C62C5"/>
    <w:rsid w:val="009C64DD"/>
    <w:rsid w:val="009C6579"/>
    <w:rsid w:val="009C65BB"/>
    <w:rsid w:val="009C762C"/>
    <w:rsid w:val="009C768D"/>
    <w:rsid w:val="009C77CC"/>
    <w:rsid w:val="009C78D3"/>
    <w:rsid w:val="009D00FF"/>
    <w:rsid w:val="009D0D15"/>
    <w:rsid w:val="009D0DE1"/>
    <w:rsid w:val="009D11AB"/>
    <w:rsid w:val="009D1687"/>
    <w:rsid w:val="009D1698"/>
    <w:rsid w:val="009D16BA"/>
    <w:rsid w:val="009D1748"/>
    <w:rsid w:val="009D2282"/>
    <w:rsid w:val="009D2441"/>
    <w:rsid w:val="009D2621"/>
    <w:rsid w:val="009D2A50"/>
    <w:rsid w:val="009D2ACA"/>
    <w:rsid w:val="009D3250"/>
    <w:rsid w:val="009D380B"/>
    <w:rsid w:val="009D38BD"/>
    <w:rsid w:val="009D3E67"/>
    <w:rsid w:val="009D3FFC"/>
    <w:rsid w:val="009D44A2"/>
    <w:rsid w:val="009D4554"/>
    <w:rsid w:val="009D4BF6"/>
    <w:rsid w:val="009D5816"/>
    <w:rsid w:val="009D5854"/>
    <w:rsid w:val="009D5F74"/>
    <w:rsid w:val="009D629E"/>
    <w:rsid w:val="009D676D"/>
    <w:rsid w:val="009D6911"/>
    <w:rsid w:val="009D6A69"/>
    <w:rsid w:val="009D6B3F"/>
    <w:rsid w:val="009D6F91"/>
    <w:rsid w:val="009D729A"/>
    <w:rsid w:val="009D77FB"/>
    <w:rsid w:val="009E0551"/>
    <w:rsid w:val="009E0734"/>
    <w:rsid w:val="009E0F96"/>
    <w:rsid w:val="009E11D4"/>
    <w:rsid w:val="009E1545"/>
    <w:rsid w:val="009E1D65"/>
    <w:rsid w:val="009E1E5A"/>
    <w:rsid w:val="009E3351"/>
    <w:rsid w:val="009E33DA"/>
    <w:rsid w:val="009E35BD"/>
    <w:rsid w:val="009E4156"/>
    <w:rsid w:val="009E41AF"/>
    <w:rsid w:val="009E434B"/>
    <w:rsid w:val="009E4FE0"/>
    <w:rsid w:val="009E696B"/>
    <w:rsid w:val="009E77A1"/>
    <w:rsid w:val="009E790C"/>
    <w:rsid w:val="009E7BC6"/>
    <w:rsid w:val="009E7DAB"/>
    <w:rsid w:val="009E7F0D"/>
    <w:rsid w:val="009E7FCD"/>
    <w:rsid w:val="009F0180"/>
    <w:rsid w:val="009F01FE"/>
    <w:rsid w:val="009F0345"/>
    <w:rsid w:val="009F0765"/>
    <w:rsid w:val="009F09B4"/>
    <w:rsid w:val="009F09F3"/>
    <w:rsid w:val="009F0A45"/>
    <w:rsid w:val="009F0A71"/>
    <w:rsid w:val="009F0CBD"/>
    <w:rsid w:val="009F0DF8"/>
    <w:rsid w:val="009F121F"/>
    <w:rsid w:val="009F172C"/>
    <w:rsid w:val="009F19AE"/>
    <w:rsid w:val="009F1BB9"/>
    <w:rsid w:val="009F25A8"/>
    <w:rsid w:val="009F2764"/>
    <w:rsid w:val="009F2783"/>
    <w:rsid w:val="009F287F"/>
    <w:rsid w:val="009F28C0"/>
    <w:rsid w:val="009F2A36"/>
    <w:rsid w:val="009F2B2A"/>
    <w:rsid w:val="009F30CC"/>
    <w:rsid w:val="009F320E"/>
    <w:rsid w:val="009F3875"/>
    <w:rsid w:val="009F3A1F"/>
    <w:rsid w:val="009F3A3C"/>
    <w:rsid w:val="009F3B28"/>
    <w:rsid w:val="009F3C4E"/>
    <w:rsid w:val="009F4640"/>
    <w:rsid w:val="009F4A2E"/>
    <w:rsid w:val="009F505F"/>
    <w:rsid w:val="009F524B"/>
    <w:rsid w:val="009F564F"/>
    <w:rsid w:val="009F5AE8"/>
    <w:rsid w:val="009F5B35"/>
    <w:rsid w:val="009F6A09"/>
    <w:rsid w:val="009F6A18"/>
    <w:rsid w:val="009F6D02"/>
    <w:rsid w:val="009F6F78"/>
    <w:rsid w:val="009F6F88"/>
    <w:rsid w:val="009F7098"/>
    <w:rsid w:val="009F7789"/>
    <w:rsid w:val="009F7B79"/>
    <w:rsid w:val="009F7E1A"/>
    <w:rsid w:val="00A000D0"/>
    <w:rsid w:val="00A0091F"/>
    <w:rsid w:val="00A00A37"/>
    <w:rsid w:val="00A00DA3"/>
    <w:rsid w:val="00A012CA"/>
    <w:rsid w:val="00A01657"/>
    <w:rsid w:val="00A02D6C"/>
    <w:rsid w:val="00A02F23"/>
    <w:rsid w:val="00A037E4"/>
    <w:rsid w:val="00A0440A"/>
    <w:rsid w:val="00A04613"/>
    <w:rsid w:val="00A04877"/>
    <w:rsid w:val="00A05244"/>
    <w:rsid w:val="00A0569A"/>
    <w:rsid w:val="00A05DB3"/>
    <w:rsid w:val="00A065D6"/>
    <w:rsid w:val="00A06655"/>
    <w:rsid w:val="00A070E4"/>
    <w:rsid w:val="00A0765E"/>
    <w:rsid w:val="00A0779D"/>
    <w:rsid w:val="00A07977"/>
    <w:rsid w:val="00A10747"/>
    <w:rsid w:val="00A1078A"/>
    <w:rsid w:val="00A10824"/>
    <w:rsid w:val="00A10959"/>
    <w:rsid w:val="00A10FB9"/>
    <w:rsid w:val="00A11007"/>
    <w:rsid w:val="00A1118F"/>
    <w:rsid w:val="00A1122F"/>
    <w:rsid w:val="00A12386"/>
    <w:rsid w:val="00A123FF"/>
    <w:rsid w:val="00A12487"/>
    <w:rsid w:val="00A126B1"/>
    <w:rsid w:val="00A128EA"/>
    <w:rsid w:val="00A12A7D"/>
    <w:rsid w:val="00A1312D"/>
    <w:rsid w:val="00A136C6"/>
    <w:rsid w:val="00A1385D"/>
    <w:rsid w:val="00A1442E"/>
    <w:rsid w:val="00A14BD1"/>
    <w:rsid w:val="00A152FA"/>
    <w:rsid w:val="00A153C3"/>
    <w:rsid w:val="00A156F7"/>
    <w:rsid w:val="00A15F64"/>
    <w:rsid w:val="00A16368"/>
    <w:rsid w:val="00A166A2"/>
    <w:rsid w:val="00A166E5"/>
    <w:rsid w:val="00A16A9B"/>
    <w:rsid w:val="00A200B1"/>
    <w:rsid w:val="00A20790"/>
    <w:rsid w:val="00A207AA"/>
    <w:rsid w:val="00A20B14"/>
    <w:rsid w:val="00A20C3E"/>
    <w:rsid w:val="00A20CFD"/>
    <w:rsid w:val="00A20F10"/>
    <w:rsid w:val="00A21121"/>
    <w:rsid w:val="00A21552"/>
    <w:rsid w:val="00A21E90"/>
    <w:rsid w:val="00A22163"/>
    <w:rsid w:val="00A22500"/>
    <w:rsid w:val="00A22DB6"/>
    <w:rsid w:val="00A22DE7"/>
    <w:rsid w:val="00A231C5"/>
    <w:rsid w:val="00A232AD"/>
    <w:rsid w:val="00A23538"/>
    <w:rsid w:val="00A237F2"/>
    <w:rsid w:val="00A23C50"/>
    <w:rsid w:val="00A23D5E"/>
    <w:rsid w:val="00A240AA"/>
    <w:rsid w:val="00A2418B"/>
    <w:rsid w:val="00A2453B"/>
    <w:rsid w:val="00A247A0"/>
    <w:rsid w:val="00A248AC"/>
    <w:rsid w:val="00A24E39"/>
    <w:rsid w:val="00A25496"/>
    <w:rsid w:val="00A255CC"/>
    <w:rsid w:val="00A256C0"/>
    <w:rsid w:val="00A2651C"/>
    <w:rsid w:val="00A26BF1"/>
    <w:rsid w:val="00A27790"/>
    <w:rsid w:val="00A27E52"/>
    <w:rsid w:val="00A302AE"/>
    <w:rsid w:val="00A30CC0"/>
    <w:rsid w:val="00A30CD8"/>
    <w:rsid w:val="00A30E69"/>
    <w:rsid w:val="00A3133B"/>
    <w:rsid w:val="00A31795"/>
    <w:rsid w:val="00A31AAA"/>
    <w:rsid w:val="00A31D24"/>
    <w:rsid w:val="00A32078"/>
    <w:rsid w:val="00A32E4B"/>
    <w:rsid w:val="00A32F91"/>
    <w:rsid w:val="00A32FAF"/>
    <w:rsid w:val="00A333D7"/>
    <w:rsid w:val="00A335F0"/>
    <w:rsid w:val="00A33D27"/>
    <w:rsid w:val="00A33D8E"/>
    <w:rsid w:val="00A3415F"/>
    <w:rsid w:val="00A348FE"/>
    <w:rsid w:val="00A34F67"/>
    <w:rsid w:val="00A34FAF"/>
    <w:rsid w:val="00A35235"/>
    <w:rsid w:val="00A355DE"/>
    <w:rsid w:val="00A35726"/>
    <w:rsid w:val="00A357F6"/>
    <w:rsid w:val="00A35CBA"/>
    <w:rsid w:val="00A35D48"/>
    <w:rsid w:val="00A36193"/>
    <w:rsid w:val="00A36269"/>
    <w:rsid w:val="00A364F7"/>
    <w:rsid w:val="00A365E3"/>
    <w:rsid w:val="00A36C8D"/>
    <w:rsid w:val="00A372B0"/>
    <w:rsid w:val="00A37A5D"/>
    <w:rsid w:val="00A37D12"/>
    <w:rsid w:val="00A37D21"/>
    <w:rsid w:val="00A37E9A"/>
    <w:rsid w:val="00A37EEF"/>
    <w:rsid w:val="00A41053"/>
    <w:rsid w:val="00A4119D"/>
    <w:rsid w:val="00A411E8"/>
    <w:rsid w:val="00A4187E"/>
    <w:rsid w:val="00A419B2"/>
    <w:rsid w:val="00A41E19"/>
    <w:rsid w:val="00A41F5A"/>
    <w:rsid w:val="00A422DC"/>
    <w:rsid w:val="00A42604"/>
    <w:rsid w:val="00A42AD7"/>
    <w:rsid w:val="00A4387D"/>
    <w:rsid w:val="00A43B1A"/>
    <w:rsid w:val="00A44002"/>
    <w:rsid w:val="00A446E8"/>
    <w:rsid w:val="00A44F91"/>
    <w:rsid w:val="00A44FB7"/>
    <w:rsid w:val="00A45397"/>
    <w:rsid w:val="00A45572"/>
    <w:rsid w:val="00A45ED6"/>
    <w:rsid w:val="00A45F1E"/>
    <w:rsid w:val="00A46B97"/>
    <w:rsid w:val="00A46FEB"/>
    <w:rsid w:val="00A47931"/>
    <w:rsid w:val="00A502E5"/>
    <w:rsid w:val="00A50508"/>
    <w:rsid w:val="00A50CCF"/>
    <w:rsid w:val="00A50EC4"/>
    <w:rsid w:val="00A511D5"/>
    <w:rsid w:val="00A51252"/>
    <w:rsid w:val="00A519E6"/>
    <w:rsid w:val="00A525C9"/>
    <w:rsid w:val="00A52790"/>
    <w:rsid w:val="00A528E3"/>
    <w:rsid w:val="00A52A13"/>
    <w:rsid w:val="00A52C0C"/>
    <w:rsid w:val="00A53003"/>
    <w:rsid w:val="00A53837"/>
    <w:rsid w:val="00A53860"/>
    <w:rsid w:val="00A53862"/>
    <w:rsid w:val="00A53BC1"/>
    <w:rsid w:val="00A53E4D"/>
    <w:rsid w:val="00A5403F"/>
    <w:rsid w:val="00A543D9"/>
    <w:rsid w:val="00A54685"/>
    <w:rsid w:val="00A54774"/>
    <w:rsid w:val="00A5485E"/>
    <w:rsid w:val="00A54BE1"/>
    <w:rsid w:val="00A5529E"/>
    <w:rsid w:val="00A55536"/>
    <w:rsid w:val="00A5566B"/>
    <w:rsid w:val="00A557AE"/>
    <w:rsid w:val="00A56874"/>
    <w:rsid w:val="00A5743C"/>
    <w:rsid w:val="00A575CD"/>
    <w:rsid w:val="00A57B6A"/>
    <w:rsid w:val="00A57C06"/>
    <w:rsid w:val="00A57CEB"/>
    <w:rsid w:val="00A57D40"/>
    <w:rsid w:val="00A6007E"/>
    <w:rsid w:val="00A6049B"/>
    <w:rsid w:val="00A6058A"/>
    <w:rsid w:val="00A6088D"/>
    <w:rsid w:val="00A60C19"/>
    <w:rsid w:val="00A60E0F"/>
    <w:rsid w:val="00A61007"/>
    <w:rsid w:val="00A61612"/>
    <w:rsid w:val="00A61B9C"/>
    <w:rsid w:val="00A61D31"/>
    <w:rsid w:val="00A61D84"/>
    <w:rsid w:val="00A61F39"/>
    <w:rsid w:val="00A621BC"/>
    <w:rsid w:val="00A62C85"/>
    <w:rsid w:val="00A633AE"/>
    <w:rsid w:val="00A6417B"/>
    <w:rsid w:val="00A64D90"/>
    <w:rsid w:val="00A64E28"/>
    <w:rsid w:val="00A652E9"/>
    <w:rsid w:val="00A65819"/>
    <w:rsid w:val="00A66371"/>
    <w:rsid w:val="00A66412"/>
    <w:rsid w:val="00A6651D"/>
    <w:rsid w:val="00A66E90"/>
    <w:rsid w:val="00A675FF"/>
    <w:rsid w:val="00A67EB5"/>
    <w:rsid w:val="00A70BE1"/>
    <w:rsid w:val="00A714F9"/>
    <w:rsid w:val="00A715B2"/>
    <w:rsid w:val="00A7177F"/>
    <w:rsid w:val="00A71D36"/>
    <w:rsid w:val="00A723DA"/>
    <w:rsid w:val="00A7244A"/>
    <w:rsid w:val="00A726BE"/>
    <w:rsid w:val="00A727D2"/>
    <w:rsid w:val="00A73996"/>
    <w:rsid w:val="00A73A03"/>
    <w:rsid w:val="00A73A93"/>
    <w:rsid w:val="00A73E8A"/>
    <w:rsid w:val="00A74518"/>
    <w:rsid w:val="00A74A9B"/>
    <w:rsid w:val="00A75CBB"/>
    <w:rsid w:val="00A75E20"/>
    <w:rsid w:val="00A760B0"/>
    <w:rsid w:val="00A762C6"/>
    <w:rsid w:val="00A76C96"/>
    <w:rsid w:val="00A76D4E"/>
    <w:rsid w:val="00A77069"/>
    <w:rsid w:val="00A7717E"/>
    <w:rsid w:val="00A771F9"/>
    <w:rsid w:val="00A77211"/>
    <w:rsid w:val="00A77217"/>
    <w:rsid w:val="00A7741F"/>
    <w:rsid w:val="00A7768B"/>
    <w:rsid w:val="00A77C15"/>
    <w:rsid w:val="00A800C9"/>
    <w:rsid w:val="00A8010D"/>
    <w:rsid w:val="00A80309"/>
    <w:rsid w:val="00A806F5"/>
    <w:rsid w:val="00A808B0"/>
    <w:rsid w:val="00A80D5A"/>
    <w:rsid w:val="00A80D74"/>
    <w:rsid w:val="00A8158E"/>
    <w:rsid w:val="00A819A8"/>
    <w:rsid w:val="00A81D53"/>
    <w:rsid w:val="00A820D3"/>
    <w:rsid w:val="00A820F8"/>
    <w:rsid w:val="00A823AD"/>
    <w:rsid w:val="00A82531"/>
    <w:rsid w:val="00A82578"/>
    <w:rsid w:val="00A825F3"/>
    <w:rsid w:val="00A82D93"/>
    <w:rsid w:val="00A83482"/>
    <w:rsid w:val="00A83583"/>
    <w:rsid w:val="00A83853"/>
    <w:rsid w:val="00A8398D"/>
    <w:rsid w:val="00A839F3"/>
    <w:rsid w:val="00A84FAF"/>
    <w:rsid w:val="00A85419"/>
    <w:rsid w:val="00A8560C"/>
    <w:rsid w:val="00A85A4A"/>
    <w:rsid w:val="00A85C00"/>
    <w:rsid w:val="00A85E7D"/>
    <w:rsid w:val="00A86AAD"/>
    <w:rsid w:val="00A86B5C"/>
    <w:rsid w:val="00A86C6E"/>
    <w:rsid w:val="00A87488"/>
    <w:rsid w:val="00A909BC"/>
    <w:rsid w:val="00A90A4E"/>
    <w:rsid w:val="00A910BF"/>
    <w:rsid w:val="00A9176B"/>
    <w:rsid w:val="00A91884"/>
    <w:rsid w:val="00A918A0"/>
    <w:rsid w:val="00A9197C"/>
    <w:rsid w:val="00A920FF"/>
    <w:rsid w:val="00A926CE"/>
    <w:rsid w:val="00A9271D"/>
    <w:rsid w:val="00A92931"/>
    <w:rsid w:val="00A92EA3"/>
    <w:rsid w:val="00A935EC"/>
    <w:rsid w:val="00A93CDC"/>
    <w:rsid w:val="00A93F67"/>
    <w:rsid w:val="00A94186"/>
    <w:rsid w:val="00A941C3"/>
    <w:rsid w:val="00A94469"/>
    <w:rsid w:val="00A952FF"/>
    <w:rsid w:val="00A95394"/>
    <w:rsid w:val="00A95565"/>
    <w:rsid w:val="00A95D36"/>
    <w:rsid w:val="00A961F1"/>
    <w:rsid w:val="00A967D6"/>
    <w:rsid w:val="00A9726B"/>
    <w:rsid w:val="00A973CE"/>
    <w:rsid w:val="00A976B7"/>
    <w:rsid w:val="00A97EFA"/>
    <w:rsid w:val="00AA02FA"/>
    <w:rsid w:val="00AA0C5C"/>
    <w:rsid w:val="00AA0C8E"/>
    <w:rsid w:val="00AA10AC"/>
    <w:rsid w:val="00AA137A"/>
    <w:rsid w:val="00AA1909"/>
    <w:rsid w:val="00AA21BC"/>
    <w:rsid w:val="00AA276B"/>
    <w:rsid w:val="00AA28C2"/>
    <w:rsid w:val="00AA2B27"/>
    <w:rsid w:val="00AA2BA6"/>
    <w:rsid w:val="00AA2E61"/>
    <w:rsid w:val="00AA2FDC"/>
    <w:rsid w:val="00AA3490"/>
    <w:rsid w:val="00AA3581"/>
    <w:rsid w:val="00AA36A7"/>
    <w:rsid w:val="00AA4655"/>
    <w:rsid w:val="00AA47E8"/>
    <w:rsid w:val="00AA5915"/>
    <w:rsid w:val="00AA5F3A"/>
    <w:rsid w:val="00AA5F8B"/>
    <w:rsid w:val="00AA6A47"/>
    <w:rsid w:val="00AA6ED6"/>
    <w:rsid w:val="00AA7057"/>
    <w:rsid w:val="00AA750C"/>
    <w:rsid w:val="00AA755F"/>
    <w:rsid w:val="00AA7601"/>
    <w:rsid w:val="00AA76A2"/>
    <w:rsid w:val="00AA7718"/>
    <w:rsid w:val="00AA77D8"/>
    <w:rsid w:val="00AA7841"/>
    <w:rsid w:val="00AA794E"/>
    <w:rsid w:val="00AA79FA"/>
    <w:rsid w:val="00AA7C35"/>
    <w:rsid w:val="00AB027E"/>
    <w:rsid w:val="00AB04CD"/>
    <w:rsid w:val="00AB0701"/>
    <w:rsid w:val="00AB0C09"/>
    <w:rsid w:val="00AB10D4"/>
    <w:rsid w:val="00AB11ED"/>
    <w:rsid w:val="00AB2043"/>
    <w:rsid w:val="00AB27A3"/>
    <w:rsid w:val="00AB2C83"/>
    <w:rsid w:val="00AB2D91"/>
    <w:rsid w:val="00AB31D3"/>
    <w:rsid w:val="00AB33B9"/>
    <w:rsid w:val="00AB33C7"/>
    <w:rsid w:val="00AB3BBA"/>
    <w:rsid w:val="00AB3BDF"/>
    <w:rsid w:val="00AB41E7"/>
    <w:rsid w:val="00AB4654"/>
    <w:rsid w:val="00AB48D7"/>
    <w:rsid w:val="00AB5271"/>
    <w:rsid w:val="00AB6192"/>
    <w:rsid w:val="00AB6AA5"/>
    <w:rsid w:val="00AB77DB"/>
    <w:rsid w:val="00AB781C"/>
    <w:rsid w:val="00AB7860"/>
    <w:rsid w:val="00AC028D"/>
    <w:rsid w:val="00AC03D8"/>
    <w:rsid w:val="00AC0421"/>
    <w:rsid w:val="00AC1356"/>
    <w:rsid w:val="00AC13C9"/>
    <w:rsid w:val="00AC13FE"/>
    <w:rsid w:val="00AC1F98"/>
    <w:rsid w:val="00AC2516"/>
    <w:rsid w:val="00AC29F6"/>
    <w:rsid w:val="00AC3415"/>
    <w:rsid w:val="00AC4139"/>
    <w:rsid w:val="00AC44B3"/>
    <w:rsid w:val="00AC4724"/>
    <w:rsid w:val="00AC479F"/>
    <w:rsid w:val="00AC48DA"/>
    <w:rsid w:val="00AC4ABC"/>
    <w:rsid w:val="00AC4C5D"/>
    <w:rsid w:val="00AC4E73"/>
    <w:rsid w:val="00AC5564"/>
    <w:rsid w:val="00AC56AF"/>
    <w:rsid w:val="00AC56F4"/>
    <w:rsid w:val="00AC5AD9"/>
    <w:rsid w:val="00AC5B5D"/>
    <w:rsid w:val="00AC5B8B"/>
    <w:rsid w:val="00AC5FD2"/>
    <w:rsid w:val="00AC6708"/>
    <w:rsid w:val="00AC68ED"/>
    <w:rsid w:val="00AC6B59"/>
    <w:rsid w:val="00AC6EBF"/>
    <w:rsid w:val="00AC701D"/>
    <w:rsid w:val="00AC7194"/>
    <w:rsid w:val="00AC72C1"/>
    <w:rsid w:val="00AC7CA5"/>
    <w:rsid w:val="00AD0056"/>
    <w:rsid w:val="00AD01EE"/>
    <w:rsid w:val="00AD043C"/>
    <w:rsid w:val="00AD04B4"/>
    <w:rsid w:val="00AD04EA"/>
    <w:rsid w:val="00AD0A9E"/>
    <w:rsid w:val="00AD1C39"/>
    <w:rsid w:val="00AD1E06"/>
    <w:rsid w:val="00AD1F60"/>
    <w:rsid w:val="00AD304A"/>
    <w:rsid w:val="00AD3585"/>
    <w:rsid w:val="00AD364E"/>
    <w:rsid w:val="00AD3744"/>
    <w:rsid w:val="00AD39A2"/>
    <w:rsid w:val="00AD434E"/>
    <w:rsid w:val="00AD4389"/>
    <w:rsid w:val="00AD48F8"/>
    <w:rsid w:val="00AD53D9"/>
    <w:rsid w:val="00AD5428"/>
    <w:rsid w:val="00AD55FB"/>
    <w:rsid w:val="00AD57B1"/>
    <w:rsid w:val="00AD7483"/>
    <w:rsid w:val="00AD7A02"/>
    <w:rsid w:val="00AD7B80"/>
    <w:rsid w:val="00AE056A"/>
    <w:rsid w:val="00AE078C"/>
    <w:rsid w:val="00AE08EC"/>
    <w:rsid w:val="00AE0999"/>
    <w:rsid w:val="00AE0B7B"/>
    <w:rsid w:val="00AE1457"/>
    <w:rsid w:val="00AE16CD"/>
    <w:rsid w:val="00AE180C"/>
    <w:rsid w:val="00AE1E07"/>
    <w:rsid w:val="00AE1FBD"/>
    <w:rsid w:val="00AE2531"/>
    <w:rsid w:val="00AE36E7"/>
    <w:rsid w:val="00AE3814"/>
    <w:rsid w:val="00AE40F6"/>
    <w:rsid w:val="00AE416B"/>
    <w:rsid w:val="00AE4198"/>
    <w:rsid w:val="00AE4376"/>
    <w:rsid w:val="00AE4405"/>
    <w:rsid w:val="00AE4F2A"/>
    <w:rsid w:val="00AE4F6E"/>
    <w:rsid w:val="00AE5054"/>
    <w:rsid w:val="00AE5C79"/>
    <w:rsid w:val="00AE629E"/>
    <w:rsid w:val="00AE63DF"/>
    <w:rsid w:val="00AE6E12"/>
    <w:rsid w:val="00AE6F89"/>
    <w:rsid w:val="00AE7BF4"/>
    <w:rsid w:val="00AE7E71"/>
    <w:rsid w:val="00AF0398"/>
    <w:rsid w:val="00AF0467"/>
    <w:rsid w:val="00AF061E"/>
    <w:rsid w:val="00AF0EEA"/>
    <w:rsid w:val="00AF110B"/>
    <w:rsid w:val="00AF1321"/>
    <w:rsid w:val="00AF1555"/>
    <w:rsid w:val="00AF24C7"/>
    <w:rsid w:val="00AF2A1C"/>
    <w:rsid w:val="00AF3597"/>
    <w:rsid w:val="00AF380B"/>
    <w:rsid w:val="00AF3BD8"/>
    <w:rsid w:val="00AF3BE1"/>
    <w:rsid w:val="00AF3E0B"/>
    <w:rsid w:val="00AF433A"/>
    <w:rsid w:val="00AF4B64"/>
    <w:rsid w:val="00AF4C08"/>
    <w:rsid w:val="00AF4E91"/>
    <w:rsid w:val="00AF521C"/>
    <w:rsid w:val="00AF52EE"/>
    <w:rsid w:val="00AF5A1A"/>
    <w:rsid w:val="00AF64FC"/>
    <w:rsid w:val="00AF68CF"/>
    <w:rsid w:val="00AF716F"/>
    <w:rsid w:val="00AF71E6"/>
    <w:rsid w:val="00AF7B0E"/>
    <w:rsid w:val="00AF7EC1"/>
    <w:rsid w:val="00AF7F68"/>
    <w:rsid w:val="00B00377"/>
    <w:rsid w:val="00B007BC"/>
    <w:rsid w:val="00B00867"/>
    <w:rsid w:val="00B00CE5"/>
    <w:rsid w:val="00B00DBA"/>
    <w:rsid w:val="00B01305"/>
    <w:rsid w:val="00B01352"/>
    <w:rsid w:val="00B01358"/>
    <w:rsid w:val="00B01689"/>
    <w:rsid w:val="00B01D11"/>
    <w:rsid w:val="00B01F7A"/>
    <w:rsid w:val="00B022FF"/>
    <w:rsid w:val="00B023BF"/>
    <w:rsid w:val="00B02BC1"/>
    <w:rsid w:val="00B02E38"/>
    <w:rsid w:val="00B031F3"/>
    <w:rsid w:val="00B03314"/>
    <w:rsid w:val="00B037CF"/>
    <w:rsid w:val="00B041B3"/>
    <w:rsid w:val="00B04351"/>
    <w:rsid w:val="00B0466B"/>
    <w:rsid w:val="00B054B0"/>
    <w:rsid w:val="00B05576"/>
    <w:rsid w:val="00B05882"/>
    <w:rsid w:val="00B05A5B"/>
    <w:rsid w:val="00B061AE"/>
    <w:rsid w:val="00B063BF"/>
    <w:rsid w:val="00B06932"/>
    <w:rsid w:val="00B0746C"/>
    <w:rsid w:val="00B07BD5"/>
    <w:rsid w:val="00B10542"/>
    <w:rsid w:val="00B10573"/>
    <w:rsid w:val="00B106B4"/>
    <w:rsid w:val="00B10843"/>
    <w:rsid w:val="00B108D0"/>
    <w:rsid w:val="00B10AEB"/>
    <w:rsid w:val="00B10FCC"/>
    <w:rsid w:val="00B1134C"/>
    <w:rsid w:val="00B1148F"/>
    <w:rsid w:val="00B11617"/>
    <w:rsid w:val="00B116BB"/>
    <w:rsid w:val="00B11766"/>
    <w:rsid w:val="00B11881"/>
    <w:rsid w:val="00B11936"/>
    <w:rsid w:val="00B11D52"/>
    <w:rsid w:val="00B11DE6"/>
    <w:rsid w:val="00B12476"/>
    <w:rsid w:val="00B12827"/>
    <w:rsid w:val="00B12EA8"/>
    <w:rsid w:val="00B13332"/>
    <w:rsid w:val="00B135D5"/>
    <w:rsid w:val="00B14173"/>
    <w:rsid w:val="00B14B5E"/>
    <w:rsid w:val="00B14CA7"/>
    <w:rsid w:val="00B14E2A"/>
    <w:rsid w:val="00B14EFD"/>
    <w:rsid w:val="00B15F30"/>
    <w:rsid w:val="00B1684B"/>
    <w:rsid w:val="00B169B7"/>
    <w:rsid w:val="00B173B4"/>
    <w:rsid w:val="00B17624"/>
    <w:rsid w:val="00B1764F"/>
    <w:rsid w:val="00B1798D"/>
    <w:rsid w:val="00B17B0B"/>
    <w:rsid w:val="00B20017"/>
    <w:rsid w:val="00B201EF"/>
    <w:rsid w:val="00B202DB"/>
    <w:rsid w:val="00B204FE"/>
    <w:rsid w:val="00B20592"/>
    <w:rsid w:val="00B2061E"/>
    <w:rsid w:val="00B2097D"/>
    <w:rsid w:val="00B21862"/>
    <w:rsid w:val="00B21F54"/>
    <w:rsid w:val="00B22592"/>
    <w:rsid w:val="00B225F3"/>
    <w:rsid w:val="00B2279B"/>
    <w:rsid w:val="00B227E9"/>
    <w:rsid w:val="00B22CBB"/>
    <w:rsid w:val="00B22E9B"/>
    <w:rsid w:val="00B23467"/>
    <w:rsid w:val="00B23944"/>
    <w:rsid w:val="00B23C8E"/>
    <w:rsid w:val="00B23E8C"/>
    <w:rsid w:val="00B2465E"/>
    <w:rsid w:val="00B24811"/>
    <w:rsid w:val="00B2485A"/>
    <w:rsid w:val="00B25DBF"/>
    <w:rsid w:val="00B26527"/>
    <w:rsid w:val="00B266D3"/>
    <w:rsid w:val="00B26CF4"/>
    <w:rsid w:val="00B27110"/>
    <w:rsid w:val="00B27155"/>
    <w:rsid w:val="00B27720"/>
    <w:rsid w:val="00B27A7E"/>
    <w:rsid w:val="00B27DD2"/>
    <w:rsid w:val="00B27E3D"/>
    <w:rsid w:val="00B30043"/>
    <w:rsid w:val="00B3071E"/>
    <w:rsid w:val="00B30F21"/>
    <w:rsid w:val="00B31198"/>
    <w:rsid w:val="00B315AC"/>
    <w:rsid w:val="00B31D4A"/>
    <w:rsid w:val="00B31F84"/>
    <w:rsid w:val="00B31FBE"/>
    <w:rsid w:val="00B3259C"/>
    <w:rsid w:val="00B3290A"/>
    <w:rsid w:val="00B330E6"/>
    <w:rsid w:val="00B33116"/>
    <w:rsid w:val="00B3334B"/>
    <w:rsid w:val="00B338AB"/>
    <w:rsid w:val="00B33BA0"/>
    <w:rsid w:val="00B33BC8"/>
    <w:rsid w:val="00B33E89"/>
    <w:rsid w:val="00B350CA"/>
    <w:rsid w:val="00B353D3"/>
    <w:rsid w:val="00B357AD"/>
    <w:rsid w:val="00B36321"/>
    <w:rsid w:val="00B3651E"/>
    <w:rsid w:val="00B368C5"/>
    <w:rsid w:val="00B3775A"/>
    <w:rsid w:val="00B37BAF"/>
    <w:rsid w:val="00B37D57"/>
    <w:rsid w:val="00B37E4B"/>
    <w:rsid w:val="00B40208"/>
    <w:rsid w:val="00B41059"/>
    <w:rsid w:val="00B4118A"/>
    <w:rsid w:val="00B411D8"/>
    <w:rsid w:val="00B413A6"/>
    <w:rsid w:val="00B414DA"/>
    <w:rsid w:val="00B41AF2"/>
    <w:rsid w:val="00B42225"/>
    <w:rsid w:val="00B42D6A"/>
    <w:rsid w:val="00B42E0C"/>
    <w:rsid w:val="00B43352"/>
    <w:rsid w:val="00B43516"/>
    <w:rsid w:val="00B439BA"/>
    <w:rsid w:val="00B43AEF"/>
    <w:rsid w:val="00B4467D"/>
    <w:rsid w:val="00B44AA1"/>
    <w:rsid w:val="00B44E6B"/>
    <w:rsid w:val="00B45681"/>
    <w:rsid w:val="00B4595E"/>
    <w:rsid w:val="00B45AF3"/>
    <w:rsid w:val="00B46193"/>
    <w:rsid w:val="00B4683D"/>
    <w:rsid w:val="00B47125"/>
    <w:rsid w:val="00B472FF"/>
    <w:rsid w:val="00B474A4"/>
    <w:rsid w:val="00B47C7B"/>
    <w:rsid w:val="00B51035"/>
    <w:rsid w:val="00B51E02"/>
    <w:rsid w:val="00B51FB1"/>
    <w:rsid w:val="00B5235D"/>
    <w:rsid w:val="00B5269C"/>
    <w:rsid w:val="00B5274B"/>
    <w:rsid w:val="00B5283E"/>
    <w:rsid w:val="00B52A05"/>
    <w:rsid w:val="00B52A62"/>
    <w:rsid w:val="00B52A96"/>
    <w:rsid w:val="00B52EA0"/>
    <w:rsid w:val="00B52EC4"/>
    <w:rsid w:val="00B52FA0"/>
    <w:rsid w:val="00B532FE"/>
    <w:rsid w:val="00B537D1"/>
    <w:rsid w:val="00B53943"/>
    <w:rsid w:val="00B539E3"/>
    <w:rsid w:val="00B53BE6"/>
    <w:rsid w:val="00B54013"/>
    <w:rsid w:val="00B54066"/>
    <w:rsid w:val="00B54192"/>
    <w:rsid w:val="00B543F0"/>
    <w:rsid w:val="00B544C6"/>
    <w:rsid w:val="00B54781"/>
    <w:rsid w:val="00B547D6"/>
    <w:rsid w:val="00B54A91"/>
    <w:rsid w:val="00B55637"/>
    <w:rsid w:val="00B556B3"/>
    <w:rsid w:val="00B5571E"/>
    <w:rsid w:val="00B55962"/>
    <w:rsid w:val="00B564D5"/>
    <w:rsid w:val="00B567B9"/>
    <w:rsid w:val="00B56D91"/>
    <w:rsid w:val="00B57467"/>
    <w:rsid w:val="00B575AE"/>
    <w:rsid w:val="00B60854"/>
    <w:rsid w:val="00B60A7D"/>
    <w:rsid w:val="00B60DA1"/>
    <w:rsid w:val="00B60F1D"/>
    <w:rsid w:val="00B60F29"/>
    <w:rsid w:val="00B61BCB"/>
    <w:rsid w:val="00B62221"/>
    <w:rsid w:val="00B627A8"/>
    <w:rsid w:val="00B62917"/>
    <w:rsid w:val="00B62F06"/>
    <w:rsid w:val="00B631E7"/>
    <w:rsid w:val="00B63652"/>
    <w:rsid w:val="00B63765"/>
    <w:rsid w:val="00B63CA7"/>
    <w:rsid w:val="00B6473B"/>
    <w:rsid w:val="00B64CCE"/>
    <w:rsid w:val="00B64DE5"/>
    <w:rsid w:val="00B64F6A"/>
    <w:rsid w:val="00B65058"/>
    <w:rsid w:val="00B65845"/>
    <w:rsid w:val="00B65C3B"/>
    <w:rsid w:val="00B65CE5"/>
    <w:rsid w:val="00B65EF0"/>
    <w:rsid w:val="00B661EF"/>
    <w:rsid w:val="00B666FC"/>
    <w:rsid w:val="00B669EB"/>
    <w:rsid w:val="00B678E7"/>
    <w:rsid w:val="00B67C6F"/>
    <w:rsid w:val="00B67CA0"/>
    <w:rsid w:val="00B70174"/>
    <w:rsid w:val="00B701D7"/>
    <w:rsid w:val="00B702CD"/>
    <w:rsid w:val="00B70629"/>
    <w:rsid w:val="00B70BCB"/>
    <w:rsid w:val="00B71369"/>
    <w:rsid w:val="00B71466"/>
    <w:rsid w:val="00B71632"/>
    <w:rsid w:val="00B71903"/>
    <w:rsid w:val="00B71A7B"/>
    <w:rsid w:val="00B721D7"/>
    <w:rsid w:val="00B72809"/>
    <w:rsid w:val="00B72F16"/>
    <w:rsid w:val="00B731A0"/>
    <w:rsid w:val="00B733A2"/>
    <w:rsid w:val="00B737BC"/>
    <w:rsid w:val="00B73F0D"/>
    <w:rsid w:val="00B73FD0"/>
    <w:rsid w:val="00B74941"/>
    <w:rsid w:val="00B74AE4"/>
    <w:rsid w:val="00B74B94"/>
    <w:rsid w:val="00B753D6"/>
    <w:rsid w:val="00B755C7"/>
    <w:rsid w:val="00B7572B"/>
    <w:rsid w:val="00B75B31"/>
    <w:rsid w:val="00B75ED0"/>
    <w:rsid w:val="00B76404"/>
    <w:rsid w:val="00B76629"/>
    <w:rsid w:val="00B772F4"/>
    <w:rsid w:val="00B773BC"/>
    <w:rsid w:val="00B775B3"/>
    <w:rsid w:val="00B777E4"/>
    <w:rsid w:val="00B77DC6"/>
    <w:rsid w:val="00B801F6"/>
    <w:rsid w:val="00B80CE1"/>
    <w:rsid w:val="00B80FE8"/>
    <w:rsid w:val="00B81306"/>
    <w:rsid w:val="00B81E65"/>
    <w:rsid w:val="00B81FD0"/>
    <w:rsid w:val="00B822B5"/>
    <w:rsid w:val="00B82718"/>
    <w:rsid w:val="00B82782"/>
    <w:rsid w:val="00B8279E"/>
    <w:rsid w:val="00B82AD4"/>
    <w:rsid w:val="00B82E00"/>
    <w:rsid w:val="00B834E7"/>
    <w:rsid w:val="00B83B40"/>
    <w:rsid w:val="00B83B70"/>
    <w:rsid w:val="00B83BC4"/>
    <w:rsid w:val="00B83D47"/>
    <w:rsid w:val="00B83DA0"/>
    <w:rsid w:val="00B84370"/>
    <w:rsid w:val="00B84843"/>
    <w:rsid w:val="00B84BFB"/>
    <w:rsid w:val="00B857E0"/>
    <w:rsid w:val="00B85C72"/>
    <w:rsid w:val="00B86662"/>
    <w:rsid w:val="00B86A5C"/>
    <w:rsid w:val="00B86E58"/>
    <w:rsid w:val="00B86F36"/>
    <w:rsid w:val="00B87CD9"/>
    <w:rsid w:val="00B87FEF"/>
    <w:rsid w:val="00B905DD"/>
    <w:rsid w:val="00B90903"/>
    <w:rsid w:val="00B915D0"/>
    <w:rsid w:val="00B91635"/>
    <w:rsid w:val="00B91841"/>
    <w:rsid w:val="00B91A5B"/>
    <w:rsid w:val="00B91D23"/>
    <w:rsid w:val="00B91D38"/>
    <w:rsid w:val="00B9257A"/>
    <w:rsid w:val="00B9267F"/>
    <w:rsid w:val="00B92F16"/>
    <w:rsid w:val="00B935E7"/>
    <w:rsid w:val="00B94445"/>
    <w:rsid w:val="00B94E4E"/>
    <w:rsid w:val="00B94FB5"/>
    <w:rsid w:val="00B9536B"/>
    <w:rsid w:val="00B95607"/>
    <w:rsid w:val="00B95720"/>
    <w:rsid w:val="00B95830"/>
    <w:rsid w:val="00B95EB5"/>
    <w:rsid w:val="00B95FF0"/>
    <w:rsid w:val="00B9608C"/>
    <w:rsid w:val="00B961E9"/>
    <w:rsid w:val="00B9626A"/>
    <w:rsid w:val="00B965C2"/>
    <w:rsid w:val="00B96A5B"/>
    <w:rsid w:val="00B96E48"/>
    <w:rsid w:val="00B9700C"/>
    <w:rsid w:val="00B97451"/>
    <w:rsid w:val="00B97872"/>
    <w:rsid w:val="00BA0129"/>
    <w:rsid w:val="00BA050F"/>
    <w:rsid w:val="00BA0815"/>
    <w:rsid w:val="00BA0830"/>
    <w:rsid w:val="00BA096B"/>
    <w:rsid w:val="00BA0B13"/>
    <w:rsid w:val="00BA0E09"/>
    <w:rsid w:val="00BA11D0"/>
    <w:rsid w:val="00BA1286"/>
    <w:rsid w:val="00BA1D7B"/>
    <w:rsid w:val="00BA1DFA"/>
    <w:rsid w:val="00BA228D"/>
    <w:rsid w:val="00BA24D5"/>
    <w:rsid w:val="00BA2732"/>
    <w:rsid w:val="00BA2936"/>
    <w:rsid w:val="00BA294D"/>
    <w:rsid w:val="00BA2BA7"/>
    <w:rsid w:val="00BA32C9"/>
    <w:rsid w:val="00BA3C13"/>
    <w:rsid w:val="00BA3D2C"/>
    <w:rsid w:val="00BA3E8B"/>
    <w:rsid w:val="00BA4AE0"/>
    <w:rsid w:val="00BA524C"/>
    <w:rsid w:val="00BA5512"/>
    <w:rsid w:val="00BA5E01"/>
    <w:rsid w:val="00BA6023"/>
    <w:rsid w:val="00BA62F7"/>
    <w:rsid w:val="00BA6B13"/>
    <w:rsid w:val="00BA7526"/>
    <w:rsid w:val="00BA7550"/>
    <w:rsid w:val="00BA7655"/>
    <w:rsid w:val="00BA76CC"/>
    <w:rsid w:val="00BA7957"/>
    <w:rsid w:val="00BB0E46"/>
    <w:rsid w:val="00BB10BC"/>
    <w:rsid w:val="00BB123D"/>
    <w:rsid w:val="00BB148F"/>
    <w:rsid w:val="00BB2720"/>
    <w:rsid w:val="00BB3181"/>
    <w:rsid w:val="00BB362C"/>
    <w:rsid w:val="00BB3670"/>
    <w:rsid w:val="00BB37ED"/>
    <w:rsid w:val="00BB390B"/>
    <w:rsid w:val="00BB3AD0"/>
    <w:rsid w:val="00BB4002"/>
    <w:rsid w:val="00BB471B"/>
    <w:rsid w:val="00BB477B"/>
    <w:rsid w:val="00BB47FA"/>
    <w:rsid w:val="00BB4851"/>
    <w:rsid w:val="00BB4855"/>
    <w:rsid w:val="00BB49C8"/>
    <w:rsid w:val="00BB4E2B"/>
    <w:rsid w:val="00BB542C"/>
    <w:rsid w:val="00BB54E0"/>
    <w:rsid w:val="00BB5AA8"/>
    <w:rsid w:val="00BB5BE2"/>
    <w:rsid w:val="00BB5ED7"/>
    <w:rsid w:val="00BB64D4"/>
    <w:rsid w:val="00BB6567"/>
    <w:rsid w:val="00BB6C56"/>
    <w:rsid w:val="00BB6C84"/>
    <w:rsid w:val="00BB71B7"/>
    <w:rsid w:val="00BB75D2"/>
    <w:rsid w:val="00BB7763"/>
    <w:rsid w:val="00BB7C8D"/>
    <w:rsid w:val="00BB7CFC"/>
    <w:rsid w:val="00BC0354"/>
    <w:rsid w:val="00BC0535"/>
    <w:rsid w:val="00BC05AE"/>
    <w:rsid w:val="00BC08CA"/>
    <w:rsid w:val="00BC0A4C"/>
    <w:rsid w:val="00BC0CB0"/>
    <w:rsid w:val="00BC0F02"/>
    <w:rsid w:val="00BC0FBD"/>
    <w:rsid w:val="00BC134F"/>
    <w:rsid w:val="00BC1618"/>
    <w:rsid w:val="00BC1803"/>
    <w:rsid w:val="00BC18D9"/>
    <w:rsid w:val="00BC1E8B"/>
    <w:rsid w:val="00BC1F6F"/>
    <w:rsid w:val="00BC243B"/>
    <w:rsid w:val="00BC258F"/>
    <w:rsid w:val="00BC2CBD"/>
    <w:rsid w:val="00BC2DCB"/>
    <w:rsid w:val="00BC3378"/>
    <w:rsid w:val="00BC3976"/>
    <w:rsid w:val="00BC3A00"/>
    <w:rsid w:val="00BC3E40"/>
    <w:rsid w:val="00BC477D"/>
    <w:rsid w:val="00BC574C"/>
    <w:rsid w:val="00BC5E2F"/>
    <w:rsid w:val="00BC60B2"/>
    <w:rsid w:val="00BC622E"/>
    <w:rsid w:val="00BC66B7"/>
    <w:rsid w:val="00BC6864"/>
    <w:rsid w:val="00BC6985"/>
    <w:rsid w:val="00BC69FB"/>
    <w:rsid w:val="00BC6C07"/>
    <w:rsid w:val="00BC6CE2"/>
    <w:rsid w:val="00BC71A5"/>
    <w:rsid w:val="00BC7364"/>
    <w:rsid w:val="00BC73D9"/>
    <w:rsid w:val="00BC74E5"/>
    <w:rsid w:val="00BC74E9"/>
    <w:rsid w:val="00BC77CB"/>
    <w:rsid w:val="00BC79DD"/>
    <w:rsid w:val="00BC7D8A"/>
    <w:rsid w:val="00BD04AE"/>
    <w:rsid w:val="00BD0747"/>
    <w:rsid w:val="00BD0CA9"/>
    <w:rsid w:val="00BD0D7B"/>
    <w:rsid w:val="00BD1133"/>
    <w:rsid w:val="00BD1384"/>
    <w:rsid w:val="00BD13A4"/>
    <w:rsid w:val="00BD1696"/>
    <w:rsid w:val="00BD1B66"/>
    <w:rsid w:val="00BD1CA2"/>
    <w:rsid w:val="00BD23D7"/>
    <w:rsid w:val="00BD2897"/>
    <w:rsid w:val="00BD2EEF"/>
    <w:rsid w:val="00BD332F"/>
    <w:rsid w:val="00BD3416"/>
    <w:rsid w:val="00BD3586"/>
    <w:rsid w:val="00BD3694"/>
    <w:rsid w:val="00BD4459"/>
    <w:rsid w:val="00BD4697"/>
    <w:rsid w:val="00BD471C"/>
    <w:rsid w:val="00BD4A27"/>
    <w:rsid w:val="00BD4C00"/>
    <w:rsid w:val="00BD4EF3"/>
    <w:rsid w:val="00BD53F2"/>
    <w:rsid w:val="00BD54E4"/>
    <w:rsid w:val="00BD5C11"/>
    <w:rsid w:val="00BD5F05"/>
    <w:rsid w:val="00BD5F13"/>
    <w:rsid w:val="00BD670B"/>
    <w:rsid w:val="00BD6D24"/>
    <w:rsid w:val="00BD6F1D"/>
    <w:rsid w:val="00BD7209"/>
    <w:rsid w:val="00BD75E0"/>
    <w:rsid w:val="00BD798D"/>
    <w:rsid w:val="00BD7DF1"/>
    <w:rsid w:val="00BE0035"/>
    <w:rsid w:val="00BE077F"/>
    <w:rsid w:val="00BE0924"/>
    <w:rsid w:val="00BE0B16"/>
    <w:rsid w:val="00BE145E"/>
    <w:rsid w:val="00BE1643"/>
    <w:rsid w:val="00BE1670"/>
    <w:rsid w:val="00BE1B25"/>
    <w:rsid w:val="00BE217C"/>
    <w:rsid w:val="00BE25AF"/>
    <w:rsid w:val="00BE28AF"/>
    <w:rsid w:val="00BE2A1B"/>
    <w:rsid w:val="00BE3150"/>
    <w:rsid w:val="00BE31EB"/>
    <w:rsid w:val="00BE3274"/>
    <w:rsid w:val="00BE3936"/>
    <w:rsid w:val="00BE412F"/>
    <w:rsid w:val="00BE4506"/>
    <w:rsid w:val="00BE46A7"/>
    <w:rsid w:val="00BE4C21"/>
    <w:rsid w:val="00BE4DBF"/>
    <w:rsid w:val="00BE5213"/>
    <w:rsid w:val="00BE5BA1"/>
    <w:rsid w:val="00BE6097"/>
    <w:rsid w:val="00BE6099"/>
    <w:rsid w:val="00BE6403"/>
    <w:rsid w:val="00BE6603"/>
    <w:rsid w:val="00BE6A25"/>
    <w:rsid w:val="00BE7279"/>
    <w:rsid w:val="00BE7D43"/>
    <w:rsid w:val="00BE7F1E"/>
    <w:rsid w:val="00BE7F80"/>
    <w:rsid w:val="00BF0003"/>
    <w:rsid w:val="00BF040D"/>
    <w:rsid w:val="00BF04E0"/>
    <w:rsid w:val="00BF05C6"/>
    <w:rsid w:val="00BF0862"/>
    <w:rsid w:val="00BF0887"/>
    <w:rsid w:val="00BF0963"/>
    <w:rsid w:val="00BF0E29"/>
    <w:rsid w:val="00BF16E2"/>
    <w:rsid w:val="00BF1A3F"/>
    <w:rsid w:val="00BF1D5E"/>
    <w:rsid w:val="00BF2221"/>
    <w:rsid w:val="00BF257A"/>
    <w:rsid w:val="00BF25B3"/>
    <w:rsid w:val="00BF2F91"/>
    <w:rsid w:val="00BF31A9"/>
    <w:rsid w:val="00BF3A36"/>
    <w:rsid w:val="00BF4093"/>
    <w:rsid w:val="00BF42E0"/>
    <w:rsid w:val="00BF433D"/>
    <w:rsid w:val="00BF4412"/>
    <w:rsid w:val="00BF4649"/>
    <w:rsid w:val="00BF491F"/>
    <w:rsid w:val="00BF5442"/>
    <w:rsid w:val="00BF56AB"/>
    <w:rsid w:val="00BF56C5"/>
    <w:rsid w:val="00BF5B83"/>
    <w:rsid w:val="00BF6157"/>
    <w:rsid w:val="00BF62C5"/>
    <w:rsid w:val="00BF6485"/>
    <w:rsid w:val="00BF7311"/>
    <w:rsid w:val="00BF7398"/>
    <w:rsid w:val="00BF764F"/>
    <w:rsid w:val="00BF797C"/>
    <w:rsid w:val="00C001CB"/>
    <w:rsid w:val="00C004C4"/>
    <w:rsid w:val="00C0085A"/>
    <w:rsid w:val="00C00AD0"/>
    <w:rsid w:val="00C00E29"/>
    <w:rsid w:val="00C00E3F"/>
    <w:rsid w:val="00C01116"/>
    <w:rsid w:val="00C01308"/>
    <w:rsid w:val="00C019AE"/>
    <w:rsid w:val="00C019E2"/>
    <w:rsid w:val="00C01B7D"/>
    <w:rsid w:val="00C024B2"/>
    <w:rsid w:val="00C02538"/>
    <w:rsid w:val="00C02A7B"/>
    <w:rsid w:val="00C0337D"/>
    <w:rsid w:val="00C03717"/>
    <w:rsid w:val="00C03FCA"/>
    <w:rsid w:val="00C04684"/>
    <w:rsid w:val="00C0478C"/>
    <w:rsid w:val="00C047EE"/>
    <w:rsid w:val="00C0497C"/>
    <w:rsid w:val="00C04A2B"/>
    <w:rsid w:val="00C04B88"/>
    <w:rsid w:val="00C04BB4"/>
    <w:rsid w:val="00C04C64"/>
    <w:rsid w:val="00C052A7"/>
    <w:rsid w:val="00C05509"/>
    <w:rsid w:val="00C055CC"/>
    <w:rsid w:val="00C05648"/>
    <w:rsid w:val="00C06166"/>
    <w:rsid w:val="00C06194"/>
    <w:rsid w:val="00C06775"/>
    <w:rsid w:val="00C06A36"/>
    <w:rsid w:val="00C06AAD"/>
    <w:rsid w:val="00C06EFE"/>
    <w:rsid w:val="00C06F3B"/>
    <w:rsid w:val="00C07BDE"/>
    <w:rsid w:val="00C10117"/>
    <w:rsid w:val="00C10832"/>
    <w:rsid w:val="00C108E1"/>
    <w:rsid w:val="00C1098F"/>
    <w:rsid w:val="00C10BF5"/>
    <w:rsid w:val="00C11145"/>
    <w:rsid w:val="00C1126C"/>
    <w:rsid w:val="00C112BD"/>
    <w:rsid w:val="00C11393"/>
    <w:rsid w:val="00C11533"/>
    <w:rsid w:val="00C11A6F"/>
    <w:rsid w:val="00C128E7"/>
    <w:rsid w:val="00C12FC3"/>
    <w:rsid w:val="00C1344B"/>
    <w:rsid w:val="00C137B2"/>
    <w:rsid w:val="00C13A16"/>
    <w:rsid w:val="00C13AD2"/>
    <w:rsid w:val="00C13B15"/>
    <w:rsid w:val="00C13C13"/>
    <w:rsid w:val="00C13CF5"/>
    <w:rsid w:val="00C1416D"/>
    <w:rsid w:val="00C14553"/>
    <w:rsid w:val="00C14694"/>
    <w:rsid w:val="00C14B45"/>
    <w:rsid w:val="00C14E28"/>
    <w:rsid w:val="00C1502C"/>
    <w:rsid w:val="00C159DE"/>
    <w:rsid w:val="00C16237"/>
    <w:rsid w:val="00C166EA"/>
    <w:rsid w:val="00C176FC"/>
    <w:rsid w:val="00C2007D"/>
    <w:rsid w:val="00C2008E"/>
    <w:rsid w:val="00C204D2"/>
    <w:rsid w:val="00C2090D"/>
    <w:rsid w:val="00C209E5"/>
    <w:rsid w:val="00C20E27"/>
    <w:rsid w:val="00C211DD"/>
    <w:rsid w:val="00C213BC"/>
    <w:rsid w:val="00C221DF"/>
    <w:rsid w:val="00C22295"/>
    <w:rsid w:val="00C22898"/>
    <w:rsid w:val="00C22B4E"/>
    <w:rsid w:val="00C2335F"/>
    <w:rsid w:val="00C2338D"/>
    <w:rsid w:val="00C237A2"/>
    <w:rsid w:val="00C23A0F"/>
    <w:rsid w:val="00C23A89"/>
    <w:rsid w:val="00C23FD2"/>
    <w:rsid w:val="00C24705"/>
    <w:rsid w:val="00C247F6"/>
    <w:rsid w:val="00C249DE"/>
    <w:rsid w:val="00C24EC6"/>
    <w:rsid w:val="00C255D7"/>
    <w:rsid w:val="00C256E5"/>
    <w:rsid w:val="00C2622F"/>
    <w:rsid w:val="00C26BD6"/>
    <w:rsid w:val="00C26D12"/>
    <w:rsid w:val="00C26FC9"/>
    <w:rsid w:val="00C27171"/>
    <w:rsid w:val="00C275CC"/>
    <w:rsid w:val="00C2784C"/>
    <w:rsid w:val="00C27A57"/>
    <w:rsid w:val="00C30214"/>
    <w:rsid w:val="00C30439"/>
    <w:rsid w:val="00C30B92"/>
    <w:rsid w:val="00C30D79"/>
    <w:rsid w:val="00C3139D"/>
    <w:rsid w:val="00C314A1"/>
    <w:rsid w:val="00C31D2C"/>
    <w:rsid w:val="00C3238D"/>
    <w:rsid w:val="00C3250F"/>
    <w:rsid w:val="00C330F2"/>
    <w:rsid w:val="00C33978"/>
    <w:rsid w:val="00C3411E"/>
    <w:rsid w:val="00C3473E"/>
    <w:rsid w:val="00C34876"/>
    <w:rsid w:val="00C348B0"/>
    <w:rsid w:val="00C34ACB"/>
    <w:rsid w:val="00C34B22"/>
    <w:rsid w:val="00C34BDF"/>
    <w:rsid w:val="00C35288"/>
    <w:rsid w:val="00C3589D"/>
    <w:rsid w:val="00C35A96"/>
    <w:rsid w:val="00C35AED"/>
    <w:rsid w:val="00C35DC3"/>
    <w:rsid w:val="00C3601C"/>
    <w:rsid w:val="00C36057"/>
    <w:rsid w:val="00C361D0"/>
    <w:rsid w:val="00C3645D"/>
    <w:rsid w:val="00C36B42"/>
    <w:rsid w:val="00C36C32"/>
    <w:rsid w:val="00C36CC1"/>
    <w:rsid w:val="00C36D76"/>
    <w:rsid w:val="00C36E3F"/>
    <w:rsid w:val="00C376D0"/>
    <w:rsid w:val="00C3774B"/>
    <w:rsid w:val="00C37D2F"/>
    <w:rsid w:val="00C37E24"/>
    <w:rsid w:val="00C37F34"/>
    <w:rsid w:val="00C4088C"/>
    <w:rsid w:val="00C40A2C"/>
    <w:rsid w:val="00C40E0C"/>
    <w:rsid w:val="00C40E20"/>
    <w:rsid w:val="00C40E2B"/>
    <w:rsid w:val="00C40E33"/>
    <w:rsid w:val="00C40F56"/>
    <w:rsid w:val="00C413F0"/>
    <w:rsid w:val="00C416DD"/>
    <w:rsid w:val="00C41DC8"/>
    <w:rsid w:val="00C41EE7"/>
    <w:rsid w:val="00C42120"/>
    <w:rsid w:val="00C4217E"/>
    <w:rsid w:val="00C421A7"/>
    <w:rsid w:val="00C432AC"/>
    <w:rsid w:val="00C43769"/>
    <w:rsid w:val="00C43F2E"/>
    <w:rsid w:val="00C44169"/>
    <w:rsid w:val="00C441F2"/>
    <w:rsid w:val="00C44208"/>
    <w:rsid w:val="00C4433F"/>
    <w:rsid w:val="00C4449B"/>
    <w:rsid w:val="00C448FA"/>
    <w:rsid w:val="00C4494D"/>
    <w:rsid w:val="00C44F2C"/>
    <w:rsid w:val="00C45076"/>
    <w:rsid w:val="00C4517B"/>
    <w:rsid w:val="00C453C5"/>
    <w:rsid w:val="00C457B3"/>
    <w:rsid w:val="00C45CB7"/>
    <w:rsid w:val="00C45E17"/>
    <w:rsid w:val="00C46BD0"/>
    <w:rsid w:val="00C477AE"/>
    <w:rsid w:val="00C47C8F"/>
    <w:rsid w:val="00C506B6"/>
    <w:rsid w:val="00C506CA"/>
    <w:rsid w:val="00C50B18"/>
    <w:rsid w:val="00C50D9D"/>
    <w:rsid w:val="00C5109E"/>
    <w:rsid w:val="00C515F6"/>
    <w:rsid w:val="00C51BF9"/>
    <w:rsid w:val="00C51EBC"/>
    <w:rsid w:val="00C523F3"/>
    <w:rsid w:val="00C5251C"/>
    <w:rsid w:val="00C525B7"/>
    <w:rsid w:val="00C527F1"/>
    <w:rsid w:val="00C52C7E"/>
    <w:rsid w:val="00C52CA9"/>
    <w:rsid w:val="00C52D36"/>
    <w:rsid w:val="00C532C2"/>
    <w:rsid w:val="00C53D5A"/>
    <w:rsid w:val="00C53F35"/>
    <w:rsid w:val="00C5403A"/>
    <w:rsid w:val="00C5475C"/>
    <w:rsid w:val="00C54B61"/>
    <w:rsid w:val="00C5521B"/>
    <w:rsid w:val="00C553C2"/>
    <w:rsid w:val="00C55586"/>
    <w:rsid w:val="00C556B5"/>
    <w:rsid w:val="00C55731"/>
    <w:rsid w:val="00C557B5"/>
    <w:rsid w:val="00C55EA3"/>
    <w:rsid w:val="00C5648D"/>
    <w:rsid w:val="00C56CFD"/>
    <w:rsid w:val="00C57199"/>
    <w:rsid w:val="00C57684"/>
    <w:rsid w:val="00C57D8F"/>
    <w:rsid w:val="00C60089"/>
    <w:rsid w:val="00C60146"/>
    <w:rsid w:val="00C60499"/>
    <w:rsid w:val="00C608ED"/>
    <w:rsid w:val="00C6154C"/>
    <w:rsid w:val="00C61A83"/>
    <w:rsid w:val="00C61A86"/>
    <w:rsid w:val="00C62130"/>
    <w:rsid w:val="00C626B7"/>
    <w:rsid w:val="00C630CE"/>
    <w:rsid w:val="00C63487"/>
    <w:rsid w:val="00C635CB"/>
    <w:rsid w:val="00C639E1"/>
    <w:rsid w:val="00C63CA0"/>
    <w:rsid w:val="00C63CA2"/>
    <w:rsid w:val="00C63CDA"/>
    <w:rsid w:val="00C64708"/>
    <w:rsid w:val="00C64A05"/>
    <w:rsid w:val="00C64C9F"/>
    <w:rsid w:val="00C652B9"/>
    <w:rsid w:val="00C65584"/>
    <w:rsid w:val="00C65C39"/>
    <w:rsid w:val="00C6660C"/>
    <w:rsid w:val="00C66729"/>
    <w:rsid w:val="00C667BF"/>
    <w:rsid w:val="00C667CD"/>
    <w:rsid w:val="00C67902"/>
    <w:rsid w:val="00C679B6"/>
    <w:rsid w:val="00C679CF"/>
    <w:rsid w:val="00C67ABB"/>
    <w:rsid w:val="00C70296"/>
    <w:rsid w:val="00C70B4F"/>
    <w:rsid w:val="00C710B8"/>
    <w:rsid w:val="00C7119E"/>
    <w:rsid w:val="00C713BE"/>
    <w:rsid w:val="00C713E3"/>
    <w:rsid w:val="00C71514"/>
    <w:rsid w:val="00C71E9D"/>
    <w:rsid w:val="00C72380"/>
    <w:rsid w:val="00C724A5"/>
    <w:rsid w:val="00C72A63"/>
    <w:rsid w:val="00C739E2"/>
    <w:rsid w:val="00C744C3"/>
    <w:rsid w:val="00C7459E"/>
    <w:rsid w:val="00C745D6"/>
    <w:rsid w:val="00C7492B"/>
    <w:rsid w:val="00C74E1E"/>
    <w:rsid w:val="00C74E70"/>
    <w:rsid w:val="00C74F3C"/>
    <w:rsid w:val="00C75C9C"/>
    <w:rsid w:val="00C75F0B"/>
    <w:rsid w:val="00C76461"/>
    <w:rsid w:val="00C764BA"/>
    <w:rsid w:val="00C76528"/>
    <w:rsid w:val="00C76671"/>
    <w:rsid w:val="00C76861"/>
    <w:rsid w:val="00C76868"/>
    <w:rsid w:val="00C76A18"/>
    <w:rsid w:val="00C77611"/>
    <w:rsid w:val="00C77C00"/>
    <w:rsid w:val="00C77E49"/>
    <w:rsid w:val="00C80131"/>
    <w:rsid w:val="00C808B9"/>
    <w:rsid w:val="00C81283"/>
    <w:rsid w:val="00C81668"/>
    <w:rsid w:val="00C8174F"/>
    <w:rsid w:val="00C81821"/>
    <w:rsid w:val="00C829B8"/>
    <w:rsid w:val="00C82D5D"/>
    <w:rsid w:val="00C82E13"/>
    <w:rsid w:val="00C82EBA"/>
    <w:rsid w:val="00C832C1"/>
    <w:rsid w:val="00C83FD5"/>
    <w:rsid w:val="00C84518"/>
    <w:rsid w:val="00C84822"/>
    <w:rsid w:val="00C84AAF"/>
    <w:rsid w:val="00C855E4"/>
    <w:rsid w:val="00C8563F"/>
    <w:rsid w:val="00C85CBD"/>
    <w:rsid w:val="00C86027"/>
    <w:rsid w:val="00C8616A"/>
    <w:rsid w:val="00C86198"/>
    <w:rsid w:val="00C86305"/>
    <w:rsid w:val="00C86540"/>
    <w:rsid w:val="00C86ACC"/>
    <w:rsid w:val="00C86E44"/>
    <w:rsid w:val="00C86F88"/>
    <w:rsid w:val="00C87377"/>
    <w:rsid w:val="00C873BE"/>
    <w:rsid w:val="00C8774D"/>
    <w:rsid w:val="00C877C7"/>
    <w:rsid w:val="00C878E6"/>
    <w:rsid w:val="00C878F5"/>
    <w:rsid w:val="00C902E3"/>
    <w:rsid w:val="00C9091D"/>
    <w:rsid w:val="00C90F24"/>
    <w:rsid w:val="00C91238"/>
    <w:rsid w:val="00C9126B"/>
    <w:rsid w:val="00C913FA"/>
    <w:rsid w:val="00C91774"/>
    <w:rsid w:val="00C91BBE"/>
    <w:rsid w:val="00C91E3D"/>
    <w:rsid w:val="00C91E41"/>
    <w:rsid w:val="00C91FF0"/>
    <w:rsid w:val="00C921A7"/>
    <w:rsid w:val="00C92363"/>
    <w:rsid w:val="00C92379"/>
    <w:rsid w:val="00C92B47"/>
    <w:rsid w:val="00C930C1"/>
    <w:rsid w:val="00C93491"/>
    <w:rsid w:val="00C93643"/>
    <w:rsid w:val="00C93CBF"/>
    <w:rsid w:val="00C9400E"/>
    <w:rsid w:val="00C94068"/>
    <w:rsid w:val="00C94524"/>
    <w:rsid w:val="00C948AB"/>
    <w:rsid w:val="00C95410"/>
    <w:rsid w:val="00C9572C"/>
    <w:rsid w:val="00C95CCA"/>
    <w:rsid w:val="00C95E6D"/>
    <w:rsid w:val="00C96148"/>
    <w:rsid w:val="00C96E94"/>
    <w:rsid w:val="00C96FB7"/>
    <w:rsid w:val="00C9738B"/>
    <w:rsid w:val="00C97705"/>
    <w:rsid w:val="00CA08E3"/>
    <w:rsid w:val="00CA0BBE"/>
    <w:rsid w:val="00CA16A3"/>
    <w:rsid w:val="00CA16FE"/>
    <w:rsid w:val="00CA1A9D"/>
    <w:rsid w:val="00CA1D85"/>
    <w:rsid w:val="00CA2308"/>
    <w:rsid w:val="00CA2FFD"/>
    <w:rsid w:val="00CA38BD"/>
    <w:rsid w:val="00CA3D08"/>
    <w:rsid w:val="00CA4278"/>
    <w:rsid w:val="00CA4C33"/>
    <w:rsid w:val="00CA4D0F"/>
    <w:rsid w:val="00CA5257"/>
    <w:rsid w:val="00CA544A"/>
    <w:rsid w:val="00CA549C"/>
    <w:rsid w:val="00CA54C7"/>
    <w:rsid w:val="00CA602A"/>
    <w:rsid w:val="00CA6121"/>
    <w:rsid w:val="00CA6298"/>
    <w:rsid w:val="00CA6681"/>
    <w:rsid w:val="00CA6E7C"/>
    <w:rsid w:val="00CA75E3"/>
    <w:rsid w:val="00CA7AA6"/>
    <w:rsid w:val="00CB19FE"/>
    <w:rsid w:val="00CB1E0D"/>
    <w:rsid w:val="00CB2093"/>
    <w:rsid w:val="00CB20CC"/>
    <w:rsid w:val="00CB26D5"/>
    <w:rsid w:val="00CB27A4"/>
    <w:rsid w:val="00CB2C01"/>
    <w:rsid w:val="00CB3773"/>
    <w:rsid w:val="00CB40F5"/>
    <w:rsid w:val="00CB43E2"/>
    <w:rsid w:val="00CB450A"/>
    <w:rsid w:val="00CB458F"/>
    <w:rsid w:val="00CB4928"/>
    <w:rsid w:val="00CB49E6"/>
    <w:rsid w:val="00CB503D"/>
    <w:rsid w:val="00CB573D"/>
    <w:rsid w:val="00CB584F"/>
    <w:rsid w:val="00CB5868"/>
    <w:rsid w:val="00CB5B2C"/>
    <w:rsid w:val="00CB5C32"/>
    <w:rsid w:val="00CB6B9C"/>
    <w:rsid w:val="00CB7106"/>
    <w:rsid w:val="00CB745F"/>
    <w:rsid w:val="00CB764F"/>
    <w:rsid w:val="00CB79EE"/>
    <w:rsid w:val="00CB7C18"/>
    <w:rsid w:val="00CBF25B"/>
    <w:rsid w:val="00CC022F"/>
    <w:rsid w:val="00CC0407"/>
    <w:rsid w:val="00CC087D"/>
    <w:rsid w:val="00CC0DEE"/>
    <w:rsid w:val="00CC0EA4"/>
    <w:rsid w:val="00CC1069"/>
    <w:rsid w:val="00CC110D"/>
    <w:rsid w:val="00CC127A"/>
    <w:rsid w:val="00CC1D33"/>
    <w:rsid w:val="00CC2208"/>
    <w:rsid w:val="00CC2E92"/>
    <w:rsid w:val="00CC2F39"/>
    <w:rsid w:val="00CC36F4"/>
    <w:rsid w:val="00CC424C"/>
    <w:rsid w:val="00CC4483"/>
    <w:rsid w:val="00CC565B"/>
    <w:rsid w:val="00CC5ABA"/>
    <w:rsid w:val="00CC6242"/>
    <w:rsid w:val="00CC6A83"/>
    <w:rsid w:val="00CC6D8B"/>
    <w:rsid w:val="00CCD9B0"/>
    <w:rsid w:val="00CD00C8"/>
    <w:rsid w:val="00CD0E2D"/>
    <w:rsid w:val="00CD0E7A"/>
    <w:rsid w:val="00CD14E8"/>
    <w:rsid w:val="00CD186C"/>
    <w:rsid w:val="00CD20E8"/>
    <w:rsid w:val="00CD22AD"/>
    <w:rsid w:val="00CD2A97"/>
    <w:rsid w:val="00CD2D00"/>
    <w:rsid w:val="00CD2ECC"/>
    <w:rsid w:val="00CD3099"/>
    <w:rsid w:val="00CD3A0F"/>
    <w:rsid w:val="00CD3B8C"/>
    <w:rsid w:val="00CD3EA6"/>
    <w:rsid w:val="00CD4181"/>
    <w:rsid w:val="00CD4625"/>
    <w:rsid w:val="00CD488F"/>
    <w:rsid w:val="00CD4932"/>
    <w:rsid w:val="00CD566E"/>
    <w:rsid w:val="00CD5772"/>
    <w:rsid w:val="00CD5781"/>
    <w:rsid w:val="00CD5F18"/>
    <w:rsid w:val="00CD5F37"/>
    <w:rsid w:val="00CD61F5"/>
    <w:rsid w:val="00CD6411"/>
    <w:rsid w:val="00CD6AB4"/>
    <w:rsid w:val="00CD72B2"/>
    <w:rsid w:val="00CD72DC"/>
    <w:rsid w:val="00CD7513"/>
    <w:rsid w:val="00CD77F5"/>
    <w:rsid w:val="00CE00FD"/>
    <w:rsid w:val="00CE041F"/>
    <w:rsid w:val="00CE0817"/>
    <w:rsid w:val="00CE0A53"/>
    <w:rsid w:val="00CE0EB4"/>
    <w:rsid w:val="00CE0FBA"/>
    <w:rsid w:val="00CE1218"/>
    <w:rsid w:val="00CE15F6"/>
    <w:rsid w:val="00CE1681"/>
    <w:rsid w:val="00CE16BB"/>
    <w:rsid w:val="00CE1892"/>
    <w:rsid w:val="00CE1A7C"/>
    <w:rsid w:val="00CE1AA6"/>
    <w:rsid w:val="00CE27C6"/>
    <w:rsid w:val="00CE3473"/>
    <w:rsid w:val="00CE3A4E"/>
    <w:rsid w:val="00CE3D17"/>
    <w:rsid w:val="00CE43BE"/>
    <w:rsid w:val="00CE453F"/>
    <w:rsid w:val="00CE482B"/>
    <w:rsid w:val="00CE4973"/>
    <w:rsid w:val="00CE4D91"/>
    <w:rsid w:val="00CE557D"/>
    <w:rsid w:val="00CE56DF"/>
    <w:rsid w:val="00CE6307"/>
    <w:rsid w:val="00CE6D3C"/>
    <w:rsid w:val="00CE6F5B"/>
    <w:rsid w:val="00CF0473"/>
    <w:rsid w:val="00CF0830"/>
    <w:rsid w:val="00CF084F"/>
    <w:rsid w:val="00CF09CC"/>
    <w:rsid w:val="00CF0EC4"/>
    <w:rsid w:val="00CF127D"/>
    <w:rsid w:val="00CF1441"/>
    <w:rsid w:val="00CF18BD"/>
    <w:rsid w:val="00CF1A82"/>
    <w:rsid w:val="00CF1F74"/>
    <w:rsid w:val="00CF21B5"/>
    <w:rsid w:val="00CF2D93"/>
    <w:rsid w:val="00CF30D5"/>
    <w:rsid w:val="00CF318C"/>
    <w:rsid w:val="00CF333C"/>
    <w:rsid w:val="00CF370B"/>
    <w:rsid w:val="00CF3A6A"/>
    <w:rsid w:val="00CF3B1A"/>
    <w:rsid w:val="00CF3C4E"/>
    <w:rsid w:val="00CF402E"/>
    <w:rsid w:val="00CF423F"/>
    <w:rsid w:val="00CF463E"/>
    <w:rsid w:val="00CF4677"/>
    <w:rsid w:val="00CF48B3"/>
    <w:rsid w:val="00CF4CC7"/>
    <w:rsid w:val="00CF5509"/>
    <w:rsid w:val="00CF56A2"/>
    <w:rsid w:val="00CF5974"/>
    <w:rsid w:val="00CF5B9D"/>
    <w:rsid w:val="00CF6334"/>
    <w:rsid w:val="00CF6B2E"/>
    <w:rsid w:val="00CF735A"/>
    <w:rsid w:val="00CF74B0"/>
    <w:rsid w:val="00CF7875"/>
    <w:rsid w:val="00CF7946"/>
    <w:rsid w:val="00CF7E73"/>
    <w:rsid w:val="00CF7F66"/>
    <w:rsid w:val="00D00069"/>
    <w:rsid w:val="00D0060C"/>
    <w:rsid w:val="00D00DFE"/>
    <w:rsid w:val="00D00E4D"/>
    <w:rsid w:val="00D01115"/>
    <w:rsid w:val="00D011CD"/>
    <w:rsid w:val="00D01A7A"/>
    <w:rsid w:val="00D02536"/>
    <w:rsid w:val="00D025B4"/>
    <w:rsid w:val="00D02B19"/>
    <w:rsid w:val="00D02B5C"/>
    <w:rsid w:val="00D034E0"/>
    <w:rsid w:val="00D03623"/>
    <w:rsid w:val="00D036BE"/>
    <w:rsid w:val="00D037BF"/>
    <w:rsid w:val="00D039CA"/>
    <w:rsid w:val="00D03B48"/>
    <w:rsid w:val="00D03B66"/>
    <w:rsid w:val="00D03BBA"/>
    <w:rsid w:val="00D03D00"/>
    <w:rsid w:val="00D0404A"/>
    <w:rsid w:val="00D0468B"/>
    <w:rsid w:val="00D0468C"/>
    <w:rsid w:val="00D048C1"/>
    <w:rsid w:val="00D04AF8"/>
    <w:rsid w:val="00D04F57"/>
    <w:rsid w:val="00D05056"/>
    <w:rsid w:val="00D052B3"/>
    <w:rsid w:val="00D0537C"/>
    <w:rsid w:val="00D05544"/>
    <w:rsid w:val="00D055CB"/>
    <w:rsid w:val="00D05CC9"/>
    <w:rsid w:val="00D05F04"/>
    <w:rsid w:val="00D066AC"/>
    <w:rsid w:val="00D0695F"/>
    <w:rsid w:val="00D07064"/>
    <w:rsid w:val="00D0725B"/>
    <w:rsid w:val="00D076E8"/>
    <w:rsid w:val="00D07D43"/>
    <w:rsid w:val="00D10079"/>
    <w:rsid w:val="00D1023D"/>
    <w:rsid w:val="00D1030E"/>
    <w:rsid w:val="00D106B8"/>
    <w:rsid w:val="00D109FC"/>
    <w:rsid w:val="00D10A28"/>
    <w:rsid w:val="00D10DC7"/>
    <w:rsid w:val="00D119AF"/>
    <w:rsid w:val="00D11C88"/>
    <w:rsid w:val="00D11F48"/>
    <w:rsid w:val="00D12323"/>
    <w:rsid w:val="00D12720"/>
    <w:rsid w:val="00D128F5"/>
    <w:rsid w:val="00D12D51"/>
    <w:rsid w:val="00D1362B"/>
    <w:rsid w:val="00D13DD4"/>
    <w:rsid w:val="00D140B8"/>
    <w:rsid w:val="00D143D9"/>
    <w:rsid w:val="00D149B6"/>
    <w:rsid w:val="00D149DC"/>
    <w:rsid w:val="00D14B78"/>
    <w:rsid w:val="00D14B88"/>
    <w:rsid w:val="00D15238"/>
    <w:rsid w:val="00D153FA"/>
    <w:rsid w:val="00D1566E"/>
    <w:rsid w:val="00D15736"/>
    <w:rsid w:val="00D16060"/>
    <w:rsid w:val="00D16252"/>
    <w:rsid w:val="00D1625C"/>
    <w:rsid w:val="00D1628A"/>
    <w:rsid w:val="00D165A5"/>
    <w:rsid w:val="00D17467"/>
    <w:rsid w:val="00D1777F"/>
    <w:rsid w:val="00D17B1D"/>
    <w:rsid w:val="00D17CC7"/>
    <w:rsid w:val="00D17F51"/>
    <w:rsid w:val="00D20683"/>
    <w:rsid w:val="00D21121"/>
    <w:rsid w:val="00D2160F"/>
    <w:rsid w:val="00D2184E"/>
    <w:rsid w:val="00D21F98"/>
    <w:rsid w:val="00D221D4"/>
    <w:rsid w:val="00D222AF"/>
    <w:rsid w:val="00D223C4"/>
    <w:rsid w:val="00D22912"/>
    <w:rsid w:val="00D22B57"/>
    <w:rsid w:val="00D22BEE"/>
    <w:rsid w:val="00D22E23"/>
    <w:rsid w:val="00D232FA"/>
    <w:rsid w:val="00D234DA"/>
    <w:rsid w:val="00D23989"/>
    <w:rsid w:val="00D23FCE"/>
    <w:rsid w:val="00D2474B"/>
    <w:rsid w:val="00D2486C"/>
    <w:rsid w:val="00D24D51"/>
    <w:rsid w:val="00D24FD4"/>
    <w:rsid w:val="00D250DC"/>
    <w:rsid w:val="00D250E2"/>
    <w:rsid w:val="00D25B64"/>
    <w:rsid w:val="00D26D4F"/>
    <w:rsid w:val="00D2740A"/>
    <w:rsid w:val="00D2758F"/>
    <w:rsid w:val="00D278E1"/>
    <w:rsid w:val="00D30255"/>
    <w:rsid w:val="00D30375"/>
    <w:rsid w:val="00D305A1"/>
    <w:rsid w:val="00D30E13"/>
    <w:rsid w:val="00D30F21"/>
    <w:rsid w:val="00D3105F"/>
    <w:rsid w:val="00D317E3"/>
    <w:rsid w:val="00D31A60"/>
    <w:rsid w:val="00D31B88"/>
    <w:rsid w:val="00D3219B"/>
    <w:rsid w:val="00D323D3"/>
    <w:rsid w:val="00D324D5"/>
    <w:rsid w:val="00D32B7F"/>
    <w:rsid w:val="00D33EE4"/>
    <w:rsid w:val="00D3420C"/>
    <w:rsid w:val="00D343DB"/>
    <w:rsid w:val="00D345C3"/>
    <w:rsid w:val="00D349F7"/>
    <w:rsid w:val="00D34B67"/>
    <w:rsid w:val="00D34E2D"/>
    <w:rsid w:val="00D354A9"/>
    <w:rsid w:val="00D36A4E"/>
    <w:rsid w:val="00D37B00"/>
    <w:rsid w:val="00D37CCA"/>
    <w:rsid w:val="00D37D78"/>
    <w:rsid w:val="00D406FC"/>
    <w:rsid w:val="00D4124E"/>
    <w:rsid w:val="00D4137B"/>
    <w:rsid w:val="00D41441"/>
    <w:rsid w:val="00D415DB"/>
    <w:rsid w:val="00D41608"/>
    <w:rsid w:val="00D41A1B"/>
    <w:rsid w:val="00D41C5F"/>
    <w:rsid w:val="00D41D9E"/>
    <w:rsid w:val="00D41ECA"/>
    <w:rsid w:val="00D421E7"/>
    <w:rsid w:val="00D4235E"/>
    <w:rsid w:val="00D4259B"/>
    <w:rsid w:val="00D426F8"/>
    <w:rsid w:val="00D428E7"/>
    <w:rsid w:val="00D42CF8"/>
    <w:rsid w:val="00D42D5E"/>
    <w:rsid w:val="00D43396"/>
    <w:rsid w:val="00D433C0"/>
    <w:rsid w:val="00D43415"/>
    <w:rsid w:val="00D43955"/>
    <w:rsid w:val="00D43DCD"/>
    <w:rsid w:val="00D442B8"/>
    <w:rsid w:val="00D442CB"/>
    <w:rsid w:val="00D445D4"/>
    <w:rsid w:val="00D449E6"/>
    <w:rsid w:val="00D44A89"/>
    <w:rsid w:val="00D44BCC"/>
    <w:rsid w:val="00D44D72"/>
    <w:rsid w:val="00D450D7"/>
    <w:rsid w:val="00D452CF"/>
    <w:rsid w:val="00D45496"/>
    <w:rsid w:val="00D45D7A"/>
    <w:rsid w:val="00D45DD5"/>
    <w:rsid w:val="00D461A3"/>
    <w:rsid w:val="00D461FE"/>
    <w:rsid w:val="00D46516"/>
    <w:rsid w:val="00D468DE"/>
    <w:rsid w:val="00D469C3"/>
    <w:rsid w:val="00D46CE9"/>
    <w:rsid w:val="00D4754D"/>
    <w:rsid w:val="00D479F7"/>
    <w:rsid w:val="00D47F2B"/>
    <w:rsid w:val="00D50584"/>
    <w:rsid w:val="00D507A5"/>
    <w:rsid w:val="00D51684"/>
    <w:rsid w:val="00D516C5"/>
    <w:rsid w:val="00D518F1"/>
    <w:rsid w:val="00D52020"/>
    <w:rsid w:val="00D5218F"/>
    <w:rsid w:val="00D523D9"/>
    <w:rsid w:val="00D52DFA"/>
    <w:rsid w:val="00D530AC"/>
    <w:rsid w:val="00D5313E"/>
    <w:rsid w:val="00D5394F"/>
    <w:rsid w:val="00D53D9D"/>
    <w:rsid w:val="00D53F76"/>
    <w:rsid w:val="00D54782"/>
    <w:rsid w:val="00D54E6A"/>
    <w:rsid w:val="00D54FFB"/>
    <w:rsid w:val="00D56241"/>
    <w:rsid w:val="00D5632F"/>
    <w:rsid w:val="00D56879"/>
    <w:rsid w:val="00D56FA9"/>
    <w:rsid w:val="00D57105"/>
    <w:rsid w:val="00D57237"/>
    <w:rsid w:val="00D574FA"/>
    <w:rsid w:val="00D577CA"/>
    <w:rsid w:val="00D579DB"/>
    <w:rsid w:val="00D57BBB"/>
    <w:rsid w:val="00D60304"/>
    <w:rsid w:val="00D60A1D"/>
    <w:rsid w:val="00D60B35"/>
    <w:rsid w:val="00D610BD"/>
    <w:rsid w:val="00D61B67"/>
    <w:rsid w:val="00D61D8B"/>
    <w:rsid w:val="00D61DCF"/>
    <w:rsid w:val="00D61E79"/>
    <w:rsid w:val="00D6256F"/>
    <w:rsid w:val="00D625E5"/>
    <w:rsid w:val="00D627B2"/>
    <w:rsid w:val="00D627CA"/>
    <w:rsid w:val="00D62AB3"/>
    <w:rsid w:val="00D62E3D"/>
    <w:rsid w:val="00D63238"/>
    <w:rsid w:val="00D63677"/>
    <w:rsid w:val="00D6369F"/>
    <w:rsid w:val="00D63A03"/>
    <w:rsid w:val="00D63A53"/>
    <w:rsid w:val="00D64B11"/>
    <w:rsid w:val="00D65350"/>
    <w:rsid w:val="00D65781"/>
    <w:rsid w:val="00D65CA6"/>
    <w:rsid w:val="00D662E2"/>
    <w:rsid w:val="00D66487"/>
    <w:rsid w:val="00D66F5E"/>
    <w:rsid w:val="00D67276"/>
    <w:rsid w:val="00D672CA"/>
    <w:rsid w:val="00D67312"/>
    <w:rsid w:val="00D67757"/>
    <w:rsid w:val="00D677BC"/>
    <w:rsid w:val="00D67A00"/>
    <w:rsid w:val="00D67D53"/>
    <w:rsid w:val="00D70A5C"/>
    <w:rsid w:val="00D70CE1"/>
    <w:rsid w:val="00D70E48"/>
    <w:rsid w:val="00D70FA9"/>
    <w:rsid w:val="00D71793"/>
    <w:rsid w:val="00D71BBC"/>
    <w:rsid w:val="00D72094"/>
    <w:rsid w:val="00D729B9"/>
    <w:rsid w:val="00D72D9B"/>
    <w:rsid w:val="00D73781"/>
    <w:rsid w:val="00D73789"/>
    <w:rsid w:val="00D7409B"/>
    <w:rsid w:val="00D74164"/>
    <w:rsid w:val="00D744C5"/>
    <w:rsid w:val="00D74593"/>
    <w:rsid w:val="00D74615"/>
    <w:rsid w:val="00D74682"/>
    <w:rsid w:val="00D74698"/>
    <w:rsid w:val="00D74AC0"/>
    <w:rsid w:val="00D74C8B"/>
    <w:rsid w:val="00D74D21"/>
    <w:rsid w:val="00D75896"/>
    <w:rsid w:val="00D75C0F"/>
    <w:rsid w:val="00D75F31"/>
    <w:rsid w:val="00D76110"/>
    <w:rsid w:val="00D7625C"/>
    <w:rsid w:val="00D76280"/>
    <w:rsid w:val="00D768F1"/>
    <w:rsid w:val="00D76BC8"/>
    <w:rsid w:val="00D76DB8"/>
    <w:rsid w:val="00D76EE5"/>
    <w:rsid w:val="00D7756F"/>
    <w:rsid w:val="00D77821"/>
    <w:rsid w:val="00D77AE9"/>
    <w:rsid w:val="00D801AF"/>
    <w:rsid w:val="00D80219"/>
    <w:rsid w:val="00D8034C"/>
    <w:rsid w:val="00D80BBC"/>
    <w:rsid w:val="00D80EEB"/>
    <w:rsid w:val="00D81BA4"/>
    <w:rsid w:val="00D82491"/>
    <w:rsid w:val="00D825F6"/>
    <w:rsid w:val="00D82B03"/>
    <w:rsid w:val="00D82D7B"/>
    <w:rsid w:val="00D831E7"/>
    <w:rsid w:val="00D832A7"/>
    <w:rsid w:val="00D832BB"/>
    <w:rsid w:val="00D8361D"/>
    <w:rsid w:val="00D83B7E"/>
    <w:rsid w:val="00D83EB4"/>
    <w:rsid w:val="00D83F0A"/>
    <w:rsid w:val="00D84864"/>
    <w:rsid w:val="00D84879"/>
    <w:rsid w:val="00D84E7F"/>
    <w:rsid w:val="00D8515A"/>
    <w:rsid w:val="00D8590E"/>
    <w:rsid w:val="00D861D8"/>
    <w:rsid w:val="00D86A9A"/>
    <w:rsid w:val="00D86EE6"/>
    <w:rsid w:val="00D87008"/>
    <w:rsid w:val="00D87509"/>
    <w:rsid w:val="00D87BBF"/>
    <w:rsid w:val="00D87E8A"/>
    <w:rsid w:val="00D90063"/>
    <w:rsid w:val="00D90173"/>
    <w:rsid w:val="00D90E55"/>
    <w:rsid w:val="00D9111E"/>
    <w:rsid w:val="00D9127D"/>
    <w:rsid w:val="00D919A1"/>
    <w:rsid w:val="00D91D0E"/>
    <w:rsid w:val="00D91F02"/>
    <w:rsid w:val="00D92133"/>
    <w:rsid w:val="00D921C3"/>
    <w:rsid w:val="00D921F3"/>
    <w:rsid w:val="00D923D9"/>
    <w:rsid w:val="00D92675"/>
    <w:rsid w:val="00D92D5B"/>
    <w:rsid w:val="00D92F0C"/>
    <w:rsid w:val="00D93272"/>
    <w:rsid w:val="00D93511"/>
    <w:rsid w:val="00D9372B"/>
    <w:rsid w:val="00D943AA"/>
    <w:rsid w:val="00D94D77"/>
    <w:rsid w:val="00D95208"/>
    <w:rsid w:val="00D952FA"/>
    <w:rsid w:val="00D9554C"/>
    <w:rsid w:val="00D9587A"/>
    <w:rsid w:val="00D962E7"/>
    <w:rsid w:val="00D964E3"/>
    <w:rsid w:val="00D96513"/>
    <w:rsid w:val="00D96633"/>
    <w:rsid w:val="00D9672A"/>
    <w:rsid w:val="00D967F6"/>
    <w:rsid w:val="00D96949"/>
    <w:rsid w:val="00D96C06"/>
    <w:rsid w:val="00D96EB7"/>
    <w:rsid w:val="00DA04D5"/>
    <w:rsid w:val="00DA079F"/>
    <w:rsid w:val="00DA0D75"/>
    <w:rsid w:val="00DA0DE0"/>
    <w:rsid w:val="00DA19F9"/>
    <w:rsid w:val="00DA20CC"/>
    <w:rsid w:val="00DA280B"/>
    <w:rsid w:val="00DA2872"/>
    <w:rsid w:val="00DA29A1"/>
    <w:rsid w:val="00DA2AD6"/>
    <w:rsid w:val="00DA2F98"/>
    <w:rsid w:val="00DA328D"/>
    <w:rsid w:val="00DA3A38"/>
    <w:rsid w:val="00DA3B9F"/>
    <w:rsid w:val="00DA3DC2"/>
    <w:rsid w:val="00DA40FD"/>
    <w:rsid w:val="00DA4334"/>
    <w:rsid w:val="00DA457E"/>
    <w:rsid w:val="00DA4835"/>
    <w:rsid w:val="00DA483C"/>
    <w:rsid w:val="00DA4AB6"/>
    <w:rsid w:val="00DA4AD6"/>
    <w:rsid w:val="00DA4B50"/>
    <w:rsid w:val="00DA5356"/>
    <w:rsid w:val="00DA53D6"/>
    <w:rsid w:val="00DA5BC0"/>
    <w:rsid w:val="00DA6257"/>
    <w:rsid w:val="00DA626F"/>
    <w:rsid w:val="00DA6365"/>
    <w:rsid w:val="00DA676D"/>
    <w:rsid w:val="00DA68F2"/>
    <w:rsid w:val="00DA6C2E"/>
    <w:rsid w:val="00DA70A4"/>
    <w:rsid w:val="00DA73CB"/>
    <w:rsid w:val="00DA781D"/>
    <w:rsid w:val="00DA78D2"/>
    <w:rsid w:val="00DA7B4D"/>
    <w:rsid w:val="00DB0233"/>
    <w:rsid w:val="00DB0420"/>
    <w:rsid w:val="00DB079A"/>
    <w:rsid w:val="00DB0BD2"/>
    <w:rsid w:val="00DB0E8F"/>
    <w:rsid w:val="00DB1540"/>
    <w:rsid w:val="00DB17C6"/>
    <w:rsid w:val="00DB1DB4"/>
    <w:rsid w:val="00DB3050"/>
    <w:rsid w:val="00DB3505"/>
    <w:rsid w:val="00DB39E1"/>
    <w:rsid w:val="00DB3D43"/>
    <w:rsid w:val="00DB3F4A"/>
    <w:rsid w:val="00DB3F51"/>
    <w:rsid w:val="00DB4048"/>
    <w:rsid w:val="00DB40C2"/>
    <w:rsid w:val="00DB48BE"/>
    <w:rsid w:val="00DB4BDE"/>
    <w:rsid w:val="00DB4C4B"/>
    <w:rsid w:val="00DB4C70"/>
    <w:rsid w:val="00DB4D86"/>
    <w:rsid w:val="00DB4E31"/>
    <w:rsid w:val="00DB4FCC"/>
    <w:rsid w:val="00DB5C57"/>
    <w:rsid w:val="00DB605B"/>
    <w:rsid w:val="00DB6097"/>
    <w:rsid w:val="00DB677A"/>
    <w:rsid w:val="00DB711D"/>
    <w:rsid w:val="00DB725F"/>
    <w:rsid w:val="00DB72EC"/>
    <w:rsid w:val="00DB731E"/>
    <w:rsid w:val="00DB778E"/>
    <w:rsid w:val="00DB7EEE"/>
    <w:rsid w:val="00DC0817"/>
    <w:rsid w:val="00DC0950"/>
    <w:rsid w:val="00DC0EF3"/>
    <w:rsid w:val="00DC0F40"/>
    <w:rsid w:val="00DC1093"/>
    <w:rsid w:val="00DC10DC"/>
    <w:rsid w:val="00DC1801"/>
    <w:rsid w:val="00DC2064"/>
    <w:rsid w:val="00DC2099"/>
    <w:rsid w:val="00DC21EE"/>
    <w:rsid w:val="00DC238E"/>
    <w:rsid w:val="00DC24CF"/>
    <w:rsid w:val="00DC269F"/>
    <w:rsid w:val="00DC26C1"/>
    <w:rsid w:val="00DC27B2"/>
    <w:rsid w:val="00DC2AD7"/>
    <w:rsid w:val="00DC2C75"/>
    <w:rsid w:val="00DC33DF"/>
    <w:rsid w:val="00DC4138"/>
    <w:rsid w:val="00DC42E1"/>
    <w:rsid w:val="00DC4FC2"/>
    <w:rsid w:val="00DC53D6"/>
    <w:rsid w:val="00DC58D9"/>
    <w:rsid w:val="00DC5A9F"/>
    <w:rsid w:val="00DC5DE3"/>
    <w:rsid w:val="00DC5E2D"/>
    <w:rsid w:val="00DC5F11"/>
    <w:rsid w:val="00DC629C"/>
    <w:rsid w:val="00DC63F1"/>
    <w:rsid w:val="00DC668C"/>
    <w:rsid w:val="00DC69F6"/>
    <w:rsid w:val="00DC7155"/>
    <w:rsid w:val="00DC725F"/>
    <w:rsid w:val="00DC7297"/>
    <w:rsid w:val="00DC76B0"/>
    <w:rsid w:val="00DD03F0"/>
    <w:rsid w:val="00DD042A"/>
    <w:rsid w:val="00DD0A8F"/>
    <w:rsid w:val="00DD134E"/>
    <w:rsid w:val="00DD14DE"/>
    <w:rsid w:val="00DD1548"/>
    <w:rsid w:val="00DD176D"/>
    <w:rsid w:val="00DD17DA"/>
    <w:rsid w:val="00DD1928"/>
    <w:rsid w:val="00DD1B3E"/>
    <w:rsid w:val="00DD203F"/>
    <w:rsid w:val="00DD293A"/>
    <w:rsid w:val="00DD34EA"/>
    <w:rsid w:val="00DD390F"/>
    <w:rsid w:val="00DD3E6C"/>
    <w:rsid w:val="00DD3ED2"/>
    <w:rsid w:val="00DD3FEB"/>
    <w:rsid w:val="00DD40CE"/>
    <w:rsid w:val="00DD4464"/>
    <w:rsid w:val="00DD4556"/>
    <w:rsid w:val="00DD4589"/>
    <w:rsid w:val="00DD501E"/>
    <w:rsid w:val="00DD53C9"/>
    <w:rsid w:val="00DD565F"/>
    <w:rsid w:val="00DD5975"/>
    <w:rsid w:val="00DD5E4A"/>
    <w:rsid w:val="00DD6175"/>
    <w:rsid w:val="00DD647B"/>
    <w:rsid w:val="00DD6658"/>
    <w:rsid w:val="00DD6813"/>
    <w:rsid w:val="00DD6C80"/>
    <w:rsid w:val="00DD6E3D"/>
    <w:rsid w:val="00DD7550"/>
    <w:rsid w:val="00DD75D9"/>
    <w:rsid w:val="00DD77C1"/>
    <w:rsid w:val="00DD783C"/>
    <w:rsid w:val="00DD7ABF"/>
    <w:rsid w:val="00DD7C6C"/>
    <w:rsid w:val="00DE0A4B"/>
    <w:rsid w:val="00DE0A8B"/>
    <w:rsid w:val="00DE0AEA"/>
    <w:rsid w:val="00DE123E"/>
    <w:rsid w:val="00DE1AB4"/>
    <w:rsid w:val="00DE1C49"/>
    <w:rsid w:val="00DE1DD6"/>
    <w:rsid w:val="00DE221D"/>
    <w:rsid w:val="00DE26A4"/>
    <w:rsid w:val="00DE2829"/>
    <w:rsid w:val="00DE3F66"/>
    <w:rsid w:val="00DE4059"/>
    <w:rsid w:val="00DE472C"/>
    <w:rsid w:val="00DE4BB5"/>
    <w:rsid w:val="00DE52A6"/>
    <w:rsid w:val="00DE52F8"/>
    <w:rsid w:val="00DE5607"/>
    <w:rsid w:val="00DE5E1A"/>
    <w:rsid w:val="00DE5E8E"/>
    <w:rsid w:val="00DE631E"/>
    <w:rsid w:val="00DE6B75"/>
    <w:rsid w:val="00DE71C5"/>
    <w:rsid w:val="00DE77A4"/>
    <w:rsid w:val="00DF0023"/>
    <w:rsid w:val="00DF06A2"/>
    <w:rsid w:val="00DF0ED4"/>
    <w:rsid w:val="00DF13BB"/>
    <w:rsid w:val="00DF16F9"/>
    <w:rsid w:val="00DF1994"/>
    <w:rsid w:val="00DF2703"/>
    <w:rsid w:val="00DF2C6E"/>
    <w:rsid w:val="00DF2CE5"/>
    <w:rsid w:val="00DF317F"/>
    <w:rsid w:val="00DF31C9"/>
    <w:rsid w:val="00DF334C"/>
    <w:rsid w:val="00DF3DB7"/>
    <w:rsid w:val="00DF4216"/>
    <w:rsid w:val="00DF4FCD"/>
    <w:rsid w:val="00DF5378"/>
    <w:rsid w:val="00DF579B"/>
    <w:rsid w:val="00DF5C4A"/>
    <w:rsid w:val="00DF5E06"/>
    <w:rsid w:val="00DF646E"/>
    <w:rsid w:val="00DF6762"/>
    <w:rsid w:val="00DF67D1"/>
    <w:rsid w:val="00DF6E19"/>
    <w:rsid w:val="00DF74AD"/>
    <w:rsid w:val="00DF7C21"/>
    <w:rsid w:val="00E000FB"/>
    <w:rsid w:val="00E0093E"/>
    <w:rsid w:val="00E00CF1"/>
    <w:rsid w:val="00E01C81"/>
    <w:rsid w:val="00E01E21"/>
    <w:rsid w:val="00E02155"/>
    <w:rsid w:val="00E0290C"/>
    <w:rsid w:val="00E02BC3"/>
    <w:rsid w:val="00E03103"/>
    <w:rsid w:val="00E03961"/>
    <w:rsid w:val="00E03B17"/>
    <w:rsid w:val="00E03C49"/>
    <w:rsid w:val="00E03F24"/>
    <w:rsid w:val="00E03F30"/>
    <w:rsid w:val="00E03FB1"/>
    <w:rsid w:val="00E0403F"/>
    <w:rsid w:val="00E0465C"/>
    <w:rsid w:val="00E046A8"/>
    <w:rsid w:val="00E049E2"/>
    <w:rsid w:val="00E04C77"/>
    <w:rsid w:val="00E04C8E"/>
    <w:rsid w:val="00E04D15"/>
    <w:rsid w:val="00E0507E"/>
    <w:rsid w:val="00E05461"/>
    <w:rsid w:val="00E05ECF"/>
    <w:rsid w:val="00E060F3"/>
    <w:rsid w:val="00E06844"/>
    <w:rsid w:val="00E0686E"/>
    <w:rsid w:val="00E06C05"/>
    <w:rsid w:val="00E0795B"/>
    <w:rsid w:val="00E10481"/>
    <w:rsid w:val="00E107A0"/>
    <w:rsid w:val="00E10F64"/>
    <w:rsid w:val="00E10FBE"/>
    <w:rsid w:val="00E1187F"/>
    <w:rsid w:val="00E11CB9"/>
    <w:rsid w:val="00E11D70"/>
    <w:rsid w:val="00E11E39"/>
    <w:rsid w:val="00E12045"/>
    <w:rsid w:val="00E128E8"/>
    <w:rsid w:val="00E12F8F"/>
    <w:rsid w:val="00E132D9"/>
    <w:rsid w:val="00E13AB6"/>
    <w:rsid w:val="00E1432F"/>
    <w:rsid w:val="00E15406"/>
    <w:rsid w:val="00E15596"/>
    <w:rsid w:val="00E157E8"/>
    <w:rsid w:val="00E15868"/>
    <w:rsid w:val="00E15E55"/>
    <w:rsid w:val="00E160CD"/>
    <w:rsid w:val="00E16268"/>
    <w:rsid w:val="00E16634"/>
    <w:rsid w:val="00E1772C"/>
    <w:rsid w:val="00E17E04"/>
    <w:rsid w:val="00E17F0F"/>
    <w:rsid w:val="00E20026"/>
    <w:rsid w:val="00E20592"/>
    <w:rsid w:val="00E20A30"/>
    <w:rsid w:val="00E20AD7"/>
    <w:rsid w:val="00E20D7C"/>
    <w:rsid w:val="00E21505"/>
    <w:rsid w:val="00E2173E"/>
    <w:rsid w:val="00E21B2A"/>
    <w:rsid w:val="00E22430"/>
    <w:rsid w:val="00E224D6"/>
    <w:rsid w:val="00E22BAD"/>
    <w:rsid w:val="00E23297"/>
    <w:rsid w:val="00E238E6"/>
    <w:rsid w:val="00E23C18"/>
    <w:rsid w:val="00E23D4C"/>
    <w:rsid w:val="00E23EB1"/>
    <w:rsid w:val="00E23EB3"/>
    <w:rsid w:val="00E23F48"/>
    <w:rsid w:val="00E24237"/>
    <w:rsid w:val="00E244B1"/>
    <w:rsid w:val="00E25A48"/>
    <w:rsid w:val="00E25CBB"/>
    <w:rsid w:val="00E25F47"/>
    <w:rsid w:val="00E2610E"/>
    <w:rsid w:val="00E2614C"/>
    <w:rsid w:val="00E261CC"/>
    <w:rsid w:val="00E2628D"/>
    <w:rsid w:val="00E262EB"/>
    <w:rsid w:val="00E26B30"/>
    <w:rsid w:val="00E27546"/>
    <w:rsid w:val="00E276BB"/>
    <w:rsid w:val="00E308CC"/>
    <w:rsid w:val="00E31047"/>
    <w:rsid w:val="00E311C9"/>
    <w:rsid w:val="00E3196C"/>
    <w:rsid w:val="00E31994"/>
    <w:rsid w:val="00E31EFD"/>
    <w:rsid w:val="00E32A25"/>
    <w:rsid w:val="00E32D63"/>
    <w:rsid w:val="00E330CD"/>
    <w:rsid w:val="00E33435"/>
    <w:rsid w:val="00E33503"/>
    <w:rsid w:val="00E338D8"/>
    <w:rsid w:val="00E3395A"/>
    <w:rsid w:val="00E33F18"/>
    <w:rsid w:val="00E33F1B"/>
    <w:rsid w:val="00E344A4"/>
    <w:rsid w:val="00E344B4"/>
    <w:rsid w:val="00E34927"/>
    <w:rsid w:val="00E35003"/>
    <w:rsid w:val="00E35251"/>
    <w:rsid w:val="00E3558D"/>
    <w:rsid w:val="00E35C84"/>
    <w:rsid w:val="00E36114"/>
    <w:rsid w:val="00E36847"/>
    <w:rsid w:val="00E36A52"/>
    <w:rsid w:val="00E36D05"/>
    <w:rsid w:val="00E37054"/>
    <w:rsid w:val="00E370AC"/>
    <w:rsid w:val="00E37172"/>
    <w:rsid w:val="00E37247"/>
    <w:rsid w:val="00E37BB9"/>
    <w:rsid w:val="00E37F72"/>
    <w:rsid w:val="00E4049B"/>
    <w:rsid w:val="00E40D9D"/>
    <w:rsid w:val="00E413A1"/>
    <w:rsid w:val="00E41406"/>
    <w:rsid w:val="00E41BD5"/>
    <w:rsid w:val="00E41C56"/>
    <w:rsid w:val="00E41ECE"/>
    <w:rsid w:val="00E41F5D"/>
    <w:rsid w:val="00E42708"/>
    <w:rsid w:val="00E42CD0"/>
    <w:rsid w:val="00E430DF"/>
    <w:rsid w:val="00E43350"/>
    <w:rsid w:val="00E43579"/>
    <w:rsid w:val="00E43AFD"/>
    <w:rsid w:val="00E43D55"/>
    <w:rsid w:val="00E44092"/>
    <w:rsid w:val="00E4441D"/>
    <w:rsid w:val="00E446C0"/>
    <w:rsid w:val="00E44C02"/>
    <w:rsid w:val="00E4522F"/>
    <w:rsid w:val="00E45468"/>
    <w:rsid w:val="00E456F2"/>
    <w:rsid w:val="00E45911"/>
    <w:rsid w:val="00E45A76"/>
    <w:rsid w:val="00E45AC1"/>
    <w:rsid w:val="00E46077"/>
    <w:rsid w:val="00E461C9"/>
    <w:rsid w:val="00E46228"/>
    <w:rsid w:val="00E465D5"/>
    <w:rsid w:val="00E46875"/>
    <w:rsid w:val="00E46B6C"/>
    <w:rsid w:val="00E46D02"/>
    <w:rsid w:val="00E47079"/>
    <w:rsid w:val="00E472D1"/>
    <w:rsid w:val="00E4749B"/>
    <w:rsid w:val="00E47AEC"/>
    <w:rsid w:val="00E50122"/>
    <w:rsid w:val="00E505B3"/>
    <w:rsid w:val="00E50720"/>
    <w:rsid w:val="00E50BC3"/>
    <w:rsid w:val="00E50CE5"/>
    <w:rsid w:val="00E517D7"/>
    <w:rsid w:val="00E51B5D"/>
    <w:rsid w:val="00E51F22"/>
    <w:rsid w:val="00E523B2"/>
    <w:rsid w:val="00E524A3"/>
    <w:rsid w:val="00E528DE"/>
    <w:rsid w:val="00E529C0"/>
    <w:rsid w:val="00E53C39"/>
    <w:rsid w:val="00E53D48"/>
    <w:rsid w:val="00E54364"/>
    <w:rsid w:val="00E54497"/>
    <w:rsid w:val="00E547EB"/>
    <w:rsid w:val="00E5490A"/>
    <w:rsid w:val="00E54922"/>
    <w:rsid w:val="00E55500"/>
    <w:rsid w:val="00E55690"/>
    <w:rsid w:val="00E55805"/>
    <w:rsid w:val="00E55DF7"/>
    <w:rsid w:val="00E56008"/>
    <w:rsid w:val="00E56DB8"/>
    <w:rsid w:val="00E56E7B"/>
    <w:rsid w:val="00E5703B"/>
    <w:rsid w:val="00E5758B"/>
    <w:rsid w:val="00E57EC1"/>
    <w:rsid w:val="00E60744"/>
    <w:rsid w:val="00E60761"/>
    <w:rsid w:val="00E60C4C"/>
    <w:rsid w:val="00E60C67"/>
    <w:rsid w:val="00E60E49"/>
    <w:rsid w:val="00E60E88"/>
    <w:rsid w:val="00E60FB8"/>
    <w:rsid w:val="00E61FD9"/>
    <w:rsid w:val="00E62011"/>
    <w:rsid w:val="00E621D3"/>
    <w:rsid w:val="00E62400"/>
    <w:rsid w:val="00E62856"/>
    <w:rsid w:val="00E62B9D"/>
    <w:rsid w:val="00E62D58"/>
    <w:rsid w:val="00E6334C"/>
    <w:rsid w:val="00E635D2"/>
    <w:rsid w:val="00E641F4"/>
    <w:rsid w:val="00E647D8"/>
    <w:rsid w:val="00E64C2D"/>
    <w:rsid w:val="00E64E87"/>
    <w:rsid w:val="00E65033"/>
    <w:rsid w:val="00E66B31"/>
    <w:rsid w:val="00E66C63"/>
    <w:rsid w:val="00E66F99"/>
    <w:rsid w:val="00E7015F"/>
    <w:rsid w:val="00E70325"/>
    <w:rsid w:val="00E70476"/>
    <w:rsid w:val="00E7129B"/>
    <w:rsid w:val="00E712C8"/>
    <w:rsid w:val="00E7164F"/>
    <w:rsid w:val="00E71C9C"/>
    <w:rsid w:val="00E71E5F"/>
    <w:rsid w:val="00E71F70"/>
    <w:rsid w:val="00E72416"/>
    <w:rsid w:val="00E7241A"/>
    <w:rsid w:val="00E73158"/>
    <w:rsid w:val="00E732CB"/>
    <w:rsid w:val="00E7331D"/>
    <w:rsid w:val="00E7345D"/>
    <w:rsid w:val="00E73599"/>
    <w:rsid w:val="00E73AC5"/>
    <w:rsid w:val="00E74485"/>
    <w:rsid w:val="00E74CBF"/>
    <w:rsid w:val="00E755F7"/>
    <w:rsid w:val="00E75886"/>
    <w:rsid w:val="00E75B98"/>
    <w:rsid w:val="00E75EA5"/>
    <w:rsid w:val="00E762B6"/>
    <w:rsid w:val="00E76ADE"/>
    <w:rsid w:val="00E76D4A"/>
    <w:rsid w:val="00E76E3E"/>
    <w:rsid w:val="00E77133"/>
    <w:rsid w:val="00E77E5D"/>
    <w:rsid w:val="00E77ED6"/>
    <w:rsid w:val="00E77F52"/>
    <w:rsid w:val="00E80849"/>
    <w:rsid w:val="00E80F3C"/>
    <w:rsid w:val="00E81123"/>
    <w:rsid w:val="00E81279"/>
    <w:rsid w:val="00E81F10"/>
    <w:rsid w:val="00E8202E"/>
    <w:rsid w:val="00E8246A"/>
    <w:rsid w:val="00E82529"/>
    <w:rsid w:val="00E83376"/>
    <w:rsid w:val="00E839BC"/>
    <w:rsid w:val="00E83CDA"/>
    <w:rsid w:val="00E83D22"/>
    <w:rsid w:val="00E842CC"/>
    <w:rsid w:val="00E843A5"/>
    <w:rsid w:val="00E84723"/>
    <w:rsid w:val="00E84A09"/>
    <w:rsid w:val="00E84C60"/>
    <w:rsid w:val="00E84F63"/>
    <w:rsid w:val="00E85AE2"/>
    <w:rsid w:val="00E85D8E"/>
    <w:rsid w:val="00E8631B"/>
    <w:rsid w:val="00E8656A"/>
    <w:rsid w:val="00E869CC"/>
    <w:rsid w:val="00E87896"/>
    <w:rsid w:val="00E87F1C"/>
    <w:rsid w:val="00E904C4"/>
    <w:rsid w:val="00E906C6"/>
    <w:rsid w:val="00E906C9"/>
    <w:rsid w:val="00E90736"/>
    <w:rsid w:val="00E909F3"/>
    <w:rsid w:val="00E9100D"/>
    <w:rsid w:val="00E91081"/>
    <w:rsid w:val="00E919A5"/>
    <w:rsid w:val="00E91EA3"/>
    <w:rsid w:val="00E92410"/>
    <w:rsid w:val="00E927FA"/>
    <w:rsid w:val="00E92906"/>
    <w:rsid w:val="00E92BCC"/>
    <w:rsid w:val="00E92E41"/>
    <w:rsid w:val="00E936A3"/>
    <w:rsid w:val="00E93EE4"/>
    <w:rsid w:val="00E9413D"/>
    <w:rsid w:val="00E945B7"/>
    <w:rsid w:val="00E94E1D"/>
    <w:rsid w:val="00E951E3"/>
    <w:rsid w:val="00E95861"/>
    <w:rsid w:val="00E95A77"/>
    <w:rsid w:val="00E95C93"/>
    <w:rsid w:val="00E96436"/>
    <w:rsid w:val="00E9657F"/>
    <w:rsid w:val="00E96608"/>
    <w:rsid w:val="00E966A9"/>
    <w:rsid w:val="00E96AA6"/>
    <w:rsid w:val="00E96DFB"/>
    <w:rsid w:val="00E97417"/>
    <w:rsid w:val="00E97C07"/>
    <w:rsid w:val="00EA065F"/>
    <w:rsid w:val="00EA0C86"/>
    <w:rsid w:val="00EA0C87"/>
    <w:rsid w:val="00EA1275"/>
    <w:rsid w:val="00EA1BE7"/>
    <w:rsid w:val="00EA1C9F"/>
    <w:rsid w:val="00EA2548"/>
    <w:rsid w:val="00EA2B81"/>
    <w:rsid w:val="00EA2C87"/>
    <w:rsid w:val="00EA2DDC"/>
    <w:rsid w:val="00EA34A6"/>
    <w:rsid w:val="00EA3CF9"/>
    <w:rsid w:val="00EA3EFE"/>
    <w:rsid w:val="00EA3F52"/>
    <w:rsid w:val="00EA4298"/>
    <w:rsid w:val="00EA43C0"/>
    <w:rsid w:val="00EA4756"/>
    <w:rsid w:val="00EA4D18"/>
    <w:rsid w:val="00EA5190"/>
    <w:rsid w:val="00EA54FF"/>
    <w:rsid w:val="00EA58B0"/>
    <w:rsid w:val="00EA5EFE"/>
    <w:rsid w:val="00EA622B"/>
    <w:rsid w:val="00EA6430"/>
    <w:rsid w:val="00EA7131"/>
    <w:rsid w:val="00EA7133"/>
    <w:rsid w:val="00EA7629"/>
    <w:rsid w:val="00EA76EE"/>
    <w:rsid w:val="00EB015C"/>
    <w:rsid w:val="00EB1ABE"/>
    <w:rsid w:val="00EB1C3C"/>
    <w:rsid w:val="00EB20D3"/>
    <w:rsid w:val="00EB2309"/>
    <w:rsid w:val="00EB3023"/>
    <w:rsid w:val="00EB3674"/>
    <w:rsid w:val="00EB44F7"/>
    <w:rsid w:val="00EB5091"/>
    <w:rsid w:val="00EB5C39"/>
    <w:rsid w:val="00EB5D79"/>
    <w:rsid w:val="00EB6482"/>
    <w:rsid w:val="00EB6B85"/>
    <w:rsid w:val="00EB6C3E"/>
    <w:rsid w:val="00EB7295"/>
    <w:rsid w:val="00EB7772"/>
    <w:rsid w:val="00EB78CD"/>
    <w:rsid w:val="00EB7DEC"/>
    <w:rsid w:val="00EC0DA9"/>
    <w:rsid w:val="00EC112F"/>
    <w:rsid w:val="00EC1705"/>
    <w:rsid w:val="00EC1F72"/>
    <w:rsid w:val="00EC232D"/>
    <w:rsid w:val="00EC2378"/>
    <w:rsid w:val="00EC2851"/>
    <w:rsid w:val="00EC2BA9"/>
    <w:rsid w:val="00EC30F3"/>
    <w:rsid w:val="00EC31FB"/>
    <w:rsid w:val="00EC3774"/>
    <w:rsid w:val="00EC38F8"/>
    <w:rsid w:val="00EC3A24"/>
    <w:rsid w:val="00EC40BA"/>
    <w:rsid w:val="00EC4420"/>
    <w:rsid w:val="00EC48EE"/>
    <w:rsid w:val="00EC4B74"/>
    <w:rsid w:val="00EC5031"/>
    <w:rsid w:val="00EC51ED"/>
    <w:rsid w:val="00EC5880"/>
    <w:rsid w:val="00EC588D"/>
    <w:rsid w:val="00EC6640"/>
    <w:rsid w:val="00EC67A7"/>
    <w:rsid w:val="00EC7402"/>
    <w:rsid w:val="00EC7442"/>
    <w:rsid w:val="00EC7566"/>
    <w:rsid w:val="00EC7875"/>
    <w:rsid w:val="00EC78B6"/>
    <w:rsid w:val="00ED00F1"/>
    <w:rsid w:val="00ED0527"/>
    <w:rsid w:val="00ED0528"/>
    <w:rsid w:val="00ED0E65"/>
    <w:rsid w:val="00ED1653"/>
    <w:rsid w:val="00ED1975"/>
    <w:rsid w:val="00ED1A1D"/>
    <w:rsid w:val="00ED26D4"/>
    <w:rsid w:val="00ED26F6"/>
    <w:rsid w:val="00ED2950"/>
    <w:rsid w:val="00ED2B65"/>
    <w:rsid w:val="00ED2BE9"/>
    <w:rsid w:val="00ED30D6"/>
    <w:rsid w:val="00ED3161"/>
    <w:rsid w:val="00ED323C"/>
    <w:rsid w:val="00ED36EA"/>
    <w:rsid w:val="00ED3944"/>
    <w:rsid w:val="00ED3C67"/>
    <w:rsid w:val="00ED3F1B"/>
    <w:rsid w:val="00ED4BCE"/>
    <w:rsid w:val="00ED50E0"/>
    <w:rsid w:val="00ED538C"/>
    <w:rsid w:val="00ED6585"/>
    <w:rsid w:val="00ED6C78"/>
    <w:rsid w:val="00ED6ECC"/>
    <w:rsid w:val="00EE0651"/>
    <w:rsid w:val="00EE0DA6"/>
    <w:rsid w:val="00EE16C1"/>
    <w:rsid w:val="00EE1DC0"/>
    <w:rsid w:val="00EE24AE"/>
    <w:rsid w:val="00EE315E"/>
    <w:rsid w:val="00EE352F"/>
    <w:rsid w:val="00EE3AD4"/>
    <w:rsid w:val="00EE3BF9"/>
    <w:rsid w:val="00EE4107"/>
    <w:rsid w:val="00EE4180"/>
    <w:rsid w:val="00EE43AE"/>
    <w:rsid w:val="00EE4C78"/>
    <w:rsid w:val="00EE5E15"/>
    <w:rsid w:val="00EE5FA2"/>
    <w:rsid w:val="00EE61A3"/>
    <w:rsid w:val="00EE67BA"/>
    <w:rsid w:val="00EE68E2"/>
    <w:rsid w:val="00EE6BE0"/>
    <w:rsid w:val="00EE7357"/>
    <w:rsid w:val="00EE776A"/>
    <w:rsid w:val="00EE7BC2"/>
    <w:rsid w:val="00EF018D"/>
    <w:rsid w:val="00EF07EE"/>
    <w:rsid w:val="00EF0A61"/>
    <w:rsid w:val="00EF0D95"/>
    <w:rsid w:val="00EF1006"/>
    <w:rsid w:val="00EF101C"/>
    <w:rsid w:val="00EF1172"/>
    <w:rsid w:val="00EF17FD"/>
    <w:rsid w:val="00EF1C03"/>
    <w:rsid w:val="00EF231D"/>
    <w:rsid w:val="00EF2A06"/>
    <w:rsid w:val="00EF2AD0"/>
    <w:rsid w:val="00EF30B5"/>
    <w:rsid w:val="00EF3DF0"/>
    <w:rsid w:val="00EF3E02"/>
    <w:rsid w:val="00EF3EE3"/>
    <w:rsid w:val="00EF3F4F"/>
    <w:rsid w:val="00EF489F"/>
    <w:rsid w:val="00EF50FD"/>
    <w:rsid w:val="00EF5592"/>
    <w:rsid w:val="00EF59B4"/>
    <w:rsid w:val="00EF5A4A"/>
    <w:rsid w:val="00EF5C07"/>
    <w:rsid w:val="00EF619A"/>
    <w:rsid w:val="00EF6DC2"/>
    <w:rsid w:val="00EF733C"/>
    <w:rsid w:val="00EF7744"/>
    <w:rsid w:val="00EF79AC"/>
    <w:rsid w:val="00F0048F"/>
    <w:rsid w:val="00F00574"/>
    <w:rsid w:val="00F0058A"/>
    <w:rsid w:val="00F008E9"/>
    <w:rsid w:val="00F00BEA"/>
    <w:rsid w:val="00F00ED3"/>
    <w:rsid w:val="00F0184C"/>
    <w:rsid w:val="00F01D9F"/>
    <w:rsid w:val="00F02167"/>
    <w:rsid w:val="00F0224F"/>
    <w:rsid w:val="00F02390"/>
    <w:rsid w:val="00F02672"/>
    <w:rsid w:val="00F026F1"/>
    <w:rsid w:val="00F038DD"/>
    <w:rsid w:val="00F03B47"/>
    <w:rsid w:val="00F03D4A"/>
    <w:rsid w:val="00F04054"/>
    <w:rsid w:val="00F044FE"/>
    <w:rsid w:val="00F04598"/>
    <w:rsid w:val="00F04794"/>
    <w:rsid w:val="00F04C4A"/>
    <w:rsid w:val="00F05956"/>
    <w:rsid w:val="00F05A2F"/>
    <w:rsid w:val="00F05A4E"/>
    <w:rsid w:val="00F05AB4"/>
    <w:rsid w:val="00F05D67"/>
    <w:rsid w:val="00F0606B"/>
    <w:rsid w:val="00F06146"/>
    <w:rsid w:val="00F06942"/>
    <w:rsid w:val="00F06DF8"/>
    <w:rsid w:val="00F06E74"/>
    <w:rsid w:val="00F06F96"/>
    <w:rsid w:val="00F07126"/>
    <w:rsid w:val="00F072A7"/>
    <w:rsid w:val="00F07432"/>
    <w:rsid w:val="00F077B2"/>
    <w:rsid w:val="00F07EE9"/>
    <w:rsid w:val="00F102A5"/>
    <w:rsid w:val="00F10448"/>
    <w:rsid w:val="00F1046B"/>
    <w:rsid w:val="00F109FE"/>
    <w:rsid w:val="00F10BE8"/>
    <w:rsid w:val="00F10FD1"/>
    <w:rsid w:val="00F11133"/>
    <w:rsid w:val="00F1178F"/>
    <w:rsid w:val="00F117EC"/>
    <w:rsid w:val="00F12E00"/>
    <w:rsid w:val="00F132E7"/>
    <w:rsid w:val="00F14093"/>
    <w:rsid w:val="00F14A41"/>
    <w:rsid w:val="00F14A78"/>
    <w:rsid w:val="00F157CF"/>
    <w:rsid w:val="00F16AEB"/>
    <w:rsid w:val="00F16C3B"/>
    <w:rsid w:val="00F16CBD"/>
    <w:rsid w:val="00F1717E"/>
    <w:rsid w:val="00F1723F"/>
    <w:rsid w:val="00F17396"/>
    <w:rsid w:val="00F176CE"/>
    <w:rsid w:val="00F1778C"/>
    <w:rsid w:val="00F17C25"/>
    <w:rsid w:val="00F202DA"/>
    <w:rsid w:val="00F206DE"/>
    <w:rsid w:val="00F20E5A"/>
    <w:rsid w:val="00F214A4"/>
    <w:rsid w:val="00F2263B"/>
    <w:rsid w:val="00F22C0A"/>
    <w:rsid w:val="00F233D5"/>
    <w:rsid w:val="00F235D3"/>
    <w:rsid w:val="00F23A27"/>
    <w:rsid w:val="00F23AB4"/>
    <w:rsid w:val="00F23F2C"/>
    <w:rsid w:val="00F2561B"/>
    <w:rsid w:val="00F259E2"/>
    <w:rsid w:val="00F25DC4"/>
    <w:rsid w:val="00F25E2E"/>
    <w:rsid w:val="00F26389"/>
    <w:rsid w:val="00F2643B"/>
    <w:rsid w:val="00F2667F"/>
    <w:rsid w:val="00F26A55"/>
    <w:rsid w:val="00F274D0"/>
    <w:rsid w:val="00F30452"/>
    <w:rsid w:val="00F306CC"/>
    <w:rsid w:val="00F30818"/>
    <w:rsid w:val="00F308DE"/>
    <w:rsid w:val="00F309EB"/>
    <w:rsid w:val="00F3136C"/>
    <w:rsid w:val="00F31873"/>
    <w:rsid w:val="00F319BA"/>
    <w:rsid w:val="00F31A5F"/>
    <w:rsid w:val="00F31E0C"/>
    <w:rsid w:val="00F32632"/>
    <w:rsid w:val="00F32AB1"/>
    <w:rsid w:val="00F32BCC"/>
    <w:rsid w:val="00F32C1C"/>
    <w:rsid w:val="00F3321D"/>
    <w:rsid w:val="00F332F2"/>
    <w:rsid w:val="00F33363"/>
    <w:rsid w:val="00F333C4"/>
    <w:rsid w:val="00F3385B"/>
    <w:rsid w:val="00F33AA5"/>
    <w:rsid w:val="00F340E8"/>
    <w:rsid w:val="00F34750"/>
    <w:rsid w:val="00F35121"/>
    <w:rsid w:val="00F352C5"/>
    <w:rsid w:val="00F35C53"/>
    <w:rsid w:val="00F35C84"/>
    <w:rsid w:val="00F362B5"/>
    <w:rsid w:val="00F36A45"/>
    <w:rsid w:val="00F371C0"/>
    <w:rsid w:val="00F37A33"/>
    <w:rsid w:val="00F37A59"/>
    <w:rsid w:val="00F37A97"/>
    <w:rsid w:val="00F37C76"/>
    <w:rsid w:val="00F37EEF"/>
    <w:rsid w:val="00F40015"/>
    <w:rsid w:val="00F4002D"/>
    <w:rsid w:val="00F40786"/>
    <w:rsid w:val="00F41C95"/>
    <w:rsid w:val="00F41F86"/>
    <w:rsid w:val="00F422DE"/>
    <w:rsid w:val="00F4238C"/>
    <w:rsid w:val="00F424C8"/>
    <w:rsid w:val="00F430FC"/>
    <w:rsid w:val="00F433D3"/>
    <w:rsid w:val="00F43557"/>
    <w:rsid w:val="00F43627"/>
    <w:rsid w:val="00F43D74"/>
    <w:rsid w:val="00F43E4E"/>
    <w:rsid w:val="00F441E5"/>
    <w:rsid w:val="00F44404"/>
    <w:rsid w:val="00F445EE"/>
    <w:rsid w:val="00F44A3B"/>
    <w:rsid w:val="00F44F89"/>
    <w:rsid w:val="00F4605B"/>
    <w:rsid w:val="00F462ED"/>
    <w:rsid w:val="00F463FE"/>
    <w:rsid w:val="00F46DC6"/>
    <w:rsid w:val="00F46EEE"/>
    <w:rsid w:val="00F50292"/>
    <w:rsid w:val="00F506B0"/>
    <w:rsid w:val="00F51599"/>
    <w:rsid w:val="00F51C83"/>
    <w:rsid w:val="00F51D22"/>
    <w:rsid w:val="00F51FB4"/>
    <w:rsid w:val="00F526B2"/>
    <w:rsid w:val="00F5323B"/>
    <w:rsid w:val="00F532C3"/>
    <w:rsid w:val="00F53357"/>
    <w:rsid w:val="00F53569"/>
    <w:rsid w:val="00F53721"/>
    <w:rsid w:val="00F5396D"/>
    <w:rsid w:val="00F53FF8"/>
    <w:rsid w:val="00F5487E"/>
    <w:rsid w:val="00F54A7C"/>
    <w:rsid w:val="00F55108"/>
    <w:rsid w:val="00F551E0"/>
    <w:rsid w:val="00F5523D"/>
    <w:rsid w:val="00F55756"/>
    <w:rsid w:val="00F559A4"/>
    <w:rsid w:val="00F55AA5"/>
    <w:rsid w:val="00F55DEA"/>
    <w:rsid w:val="00F55E52"/>
    <w:rsid w:val="00F55E7B"/>
    <w:rsid w:val="00F56447"/>
    <w:rsid w:val="00F56D18"/>
    <w:rsid w:val="00F570BA"/>
    <w:rsid w:val="00F5719B"/>
    <w:rsid w:val="00F60764"/>
    <w:rsid w:val="00F60804"/>
    <w:rsid w:val="00F60858"/>
    <w:rsid w:val="00F61327"/>
    <w:rsid w:val="00F61F84"/>
    <w:rsid w:val="00F6218D"/>
    <w:rsid w:val="00F62ABC"/>
    <w:rsid w:val="00F62DC0"/>
    <w:rsid w:val="00F62E56"/>
    <w:rsid w:val="00F63307"/>
    <w:rsid w:val="00F63D5E"/>
    <w:rsid w:val="00F63F8C"/>
    <w:rsid w:val="00F6458C"/>
    <w:rsid w:val="00F649B7"/>
    <w:rsid w:val="00F64A77"/>
    <w:rsid w:val="00F64B45"/>
    <w:rsid w:val="00F64DA6"/>
    <w:rsid w:val="00F64DE6"/>
    <w:rsid w:val="00F652F2"/>
    <w:rsid w:val="00F65666"/>
    <w:rsid w:val="00F65C54"/>
    <w:rsid w:val="00F65F58"/>
    <w:rsid w:val="00F65F7D"/>
    <w:rsid w:val="00F66179"/>
    <w:rsid w:val="00F666EB"/>
    <w:rsid w:val="00F66722"/>
    <w:rsid w:val="00F668A7"/>
    <w:rsid w:val="00F66AB9"/>
    <w:rsid w:val="00F66DF4"/>
    <w:rsid w:val="00F66E0C"/>
    <w:rsid w:val="00F66EFE"/>
    <w:rsid w:val="00F67217"/>
    <w:rsid w:val="00F67C3B"/>
    <w:rsid w:val="00F702CB"/>
    <w:rsid w:val="00F7046F"/>
    <w:rsid w:val="00F70DBF"/>
    <w:rsid w:val="00F716C7"/>
    <w:rsid w:val="00F71717"/>
    <w:rsid w:val="00F718E8"/>
    <w:rsid w:val="00F719CD"/>
    <w:rsid w:val="00F71B9E"/>
    <w:rsid w:val="00F71BF6"/>
    <w:rsid w:val="00F71D56"/>
    <w:rsid w:val="00F723CC"/>
    <w:rsid w:val="00F72AC8"/>
    <w:rsid w:val="00F72C68"/>
    <w:rsid w:val="00F72E0B"/>
    <w:rsid w:val="00F731B2"/>
    <w:rsid w:val="00F7321F"/>
    <w:rsid w:val="00F734F5"/>
    <w:rsid w:val="00F73642"/>
    <w:rsid w:val="00F73741"/>
    <w:rsid w:val="00F73C71"/>
    <w:rsid w:val="00F73CCF"/>
    <w:rsid w:val="00F73E3D"/>
    <w:rsid w:val="00F73EDD"/>
    <w:rsid w:val="00F741C0"/>
    <w:rsid w:val="00F744FC"/>
    <w:rsid w:val="00F74686"/>
    <w:rsid w:val="00F74889"/>
    <w:rsid w:val="00F74893"/>
    <w:rsid w:val="00F74CC3"/>
    <w:rsid w:val="00F74E2C"/>
    <w:rsid w:val="00F75061"/>
    <w:rsid w:val="00F75836"/>
    <w:rsid w:val="00F75E82"/>
    <w:rsid w:val="00F75F88"/>
    <w:rsid w:val="00F761AB"/>
    <w:rsid w:val="00F7622A"/>
    <w:rsid w:val="00F7638B"/>
    <w:rsid w:val="00F76646"/>
    <w:rsid w:val="00F76A60"/>
    <w:rsid w:val="00F76D19"/>
    <w:rsid w:val="00F76DFC"/>
    <w:rsid w:val="00F77228"/>
    <w:rsid w:val="00F77A22"/>
    <w:rsid w:val="00F77BA3"/>
    <w:rsid w:val="00F801C2"/>
    <w:rsid w:val="00F80709"/>
    <w:rsid w:val="00F80BBA"/>
    <w:rsid w:val="00F80FF1"/>
    <w:rsid w:val="00F8154B"/>
    <w:rsid w:val="00F81977"/>
    <w:rsid w:val="00F81A03"/>
    <w:rsid w:val="00F81A87"/>
    <w:rsid w:val="00F81B4E"/>
    <w:rsid w:val="00F81B91"/>
    <w:rsid w:val="00F82465"/>
    <w:rsid w:val="00F827F2"/>
    <w:rsid w:val="00F8283B"/>
    <w:rsid w:val="00F82C92"/>
    <w:rsid w:val="00F82DC7"/>
    <w:rsid w:val="00F841C2"/>
    <w:rsid w:val="00F84239"/>
    <w:rsid w:val="00F84C57"/>
    <w:rsid w:val="00F84D27"/>
    <w:rsid w:val="00F84D64"/>
    <w:rsid w:val="00F8519C"/>
    <w:rsid w:val="00F85FF5"/>
    <w:rsid w:val="00F863BB"/>
    <w:rsid w:val="00F863E8"/>
    <w:rsid w:val="00F864DD"/>
    <w:rsid w:val="00F86737"/>
    <w:rsid w:val="00F867E6"/>
    <w:rsid w:val="00F86CB7"/>
    <w:rsid w:val="00F86D6E"/>
    <w:rsid w:val="00F871C6"/>
    <w:rsid w:val="00F87208"/>
    <w:rsid w:val="00F875E5"/>
    <w:rsid w:val="00F877F5"/>
    <w:rsid w:val="00F878AA"/>
    <w:rsid w:val="00F87EA9"/>
    <w:rsid w:val="00F9006D"/>
    <w:rsid w:val="00F90158"/>
    <w:rsid w:val="00F90283"/>
    <w:rsid w:val="00F90813"/>
    <w:rsid w:val="00F90889"/>
    <w:rsid w:val="00F90A6B"/>
    <w:rsid w:val="00F90AAE"/>
    <w:rsid w:val="00F90B03"/>
    <w:rsid w:val="00F90B95"/>
    <w:rsid w:val="00F90FCB"/>
    <w:rsid w:val="00F91029"/>
    <w:rsid w:val="00F91980"/>
    <w:rsid w:val="00F91ED3"/>
    <w:rsid w:val="00F92C80"/>
    <w:rsid w:val="00F930D6"/>
    <w:rsid w:val="00F93EB3"/>
    <w:rsid w:val="00F94587"/>
    <w:rsid w:val="00F948F7"/>
    <w:rsid w:val="00F94DD0"/>
    <w:rsid w:val="00F94EDE"/>
    <w:rsid w:val="00F95178"/>
    <w:rsid w:val="00F95331"/>
    <w:rsid w:val="00F9550D"/>
    <w:rsid w:val="00F9573A"/>
    <w:rsid w:val="00F95B80"/>
    <w:rsid w:val="00F95C79"/>
    <w:rsid w:val="00F95EE3"/>
    <w:rsid w:val="00F95F5F"/>
    <w:rsid w:val="00F95FEF"/>
    <w:rsid w:val="00F9634D"/>
    <w:rsid w:val="00F9639E"/>
    <w:rsid w:val="00F966B6"/>
    <w:rsid w:val="00F9715B"/>
    <w:rsid w:val="00F9788B"/>
    <w:rsid w:val="00F97B5A"/>
    <w:rsid w:val="00F97EA4"/>
    <w:rsid w:val="00FA02C6"/>
    <w:rsid w:val="00FA0B57"/>
    <w:rsid w:val="00FA0C81"/>
    <w:rsid w:val="00FA1336"/>
    <w:rsid w:val="00FA1596"/>
    <w:rsid w:val="00FA19C9"/>
    <w:rsid w:val="00FA1DAF"/>
    <w:rsid w:val="00FA22DF"/>
    <w:rsid w:val="00FA23AF"/>
    <w:rsid w:val="00FA2E23"/>
    <w:rsid w:val="00FA2F7C"/>
    <w:rsid w:val="00FA348D"/>
    <w:rsid w:val="00FA34CD"/>
    <w:rsid w:val="00FA3521"/>
    <w:rsid w:val="00FA3541"/>
    <w:rsid w:val="00FA3814"/>
    <w:rsid w:val="00FA3C73"/>
    <w:rsid w:val="00FA4435"/>
    <w:rsid w:val="00FA4547"/>
    <w:rsid w:val="00FA4A44"/>
    <w:rsid w:val="00FA4BD4"/>
    <w:rsid w:val="00FA4E6D"/>
    <w:rsid w:val="00FA4F4E"/>
    <w:rsid w:val="00FA55CD"/>
    <w:rsid w:val="00FA568F"/>
    <w:rsid w:val="00FA6417"/>
    <w:rsid w:val="00FA66A4"/>
    <w:rsid w:val="00FA6D74"/>
    <w:rsid w:val="00FA6F6E"/>
    <w:rsid w:val="00FA7206"/>
    <w:rsid w:val="00FA7FD2"/>
    <w:rsid w:val="00FB0821"/>
    <w:rsid w:val="00FB0DEE"/>
    <w:rsid w:val="00FB1218"/>
    <w:rsid w:val="00FB1437"/>
    <w:rsid w:val="00FB1645"/>
    <w:rsid w:val="00FB18C8"/>
    <w:rsid w:val="00FB1F45"/>
    <w:rsid w:val="00FB1FAB"/>
    <w:rsid w:val="00FB2EF3"/>
    <w:rsid w:val="00FB3891"/>
    <w:rsid w:val="00FB39B9"/>
    <w:rsid w:val="00FB3C35"/>
    <w:rsid w:val="00FB3D41"/>
    <w:rsid w:val="00FB43DD"/>
    <w:rsid w:val="00FB4990"/>
    <w:rsid w:val="00FB4A0E"/>
    <w:rsid w:val="00FB4B9C"/>
    <w:rsid w:val="00FB54CD"/>
    <w:rsid w:val="00FB5573"/>
    <w:rsid w:val="00FB557D"/>
    <w:rsid w:val="00FB56B9"/>
    <w:rsid w:val="00FB58A1"/>
    <w:rsid w:val="00FB5DA1"/>
    <w:rsid w:val="00FB5E44"/>
    <w:rsid w:val="00FB653E"/>
    <w:rsid w:val="00FB6D87"/>
    <w:rsid w:val="00FB718D"/>
    <w:rsid w:val="00FB73C8"/>
    <w:rsid w:val="00FB7896"/>
    <w:rsid w:val="00FB793F"/>
    <w:rsid w:val="00FB7F8B"/>
    <w:rsid w:val="00FC00CD"/>
    <w:rsid w:val="00FC0669"/>
    <w:rsid w:val="00FC09CB"/>
    <w:rsid w:val="00FC0DBE"/>
    <w:rsid w:val="00FC0DF6"/>
    <w:rsid w:val="00FC1092"/>
    <w:rsid w:val="00FC18DF"/>
    <w:rsid w:val="00FC1BCE"/>
    <w:rsid w:val="00FC1EBA"/>
    <w:rsid w:val="00FC203D"/>
    <w:rsid w:val="00FC2193"/>
    <w:rsid w:val="00FC27A9"/>
    <w:rsid w:val="00FC2BF3"/>
    <w:rsid w:val="00FC3096"/>
    <w:rsid w:val="00FC3E00"/>
    <w:rsid w:val="00FC4FBA"/>
    <w:rsid w:val="00FC503C"/>
    <w:rsid w:val="00FC5095"/>
    <w:rsid w:val="00FC553A"/>
    <w:rsid w:val="00FC5764"/>
    <w:rsid w:val="00FC5A38"/>
    <w:rsid w:val="00FC5AE4"/>
    <w:rsid w:val="00FC5EC2"/>
    <w:rsid w:val="00FC6073"/>
    <w:rsid w:val="00FC7105"/>
    <w:rsid w:val="00FC7194"/>
    <w:rsid w:val="00FC73A1"/>
    <w:rsid w:val="00FC7832"/>
    <w:rsid w:val="00FD0419"/>
    <w:rsid w:val="00FD04BF"/>
    <w:rsid w:val="00FD061F"/>
    <w:rsid w:val="00FD0998"/>
    <w:rsid w:val="00FD0CD0"/>
    <w:rsid w:val="00FD0FD5"/>
    <w:rsid w:val="00FD12E6"/>
    <w:rsid w:val="00FD143F"/>
    <w:rsid w:val="00FD14BA"/>
    <w:rsid w:val="00FD14C3"/>
    <w:rsid w:val="00FD19E8"/>
    <w:rsid w:val="00FD1B14"/>
    <w:rsid w:val="00FD1CE3"/>
    <w:rsid w:val="00FD20E7"/>
    <w:rsid w:val="00FD28EE"/>
    <w:rsid w:val="00FD3375"/>
    <w:rsid w:val="00FD369F"/>
    <w:rsid w:val="00FD371F"/>
    <w:rsid w:val="00FD3CA1"/>
    <w:rsid w:val="00FD3E1B"/>
    <w:rsid w:val="00FD4EE1"/>
    <w:rsid w:val="00FD5070"/>
    <w:rsid w:val="00FD517E"/>
    <w:rsid w:val="00FD5B66"/>
    <w:rsid w:val="00FD5E7F"/>
    <w:rsid w:val="00FD5E82"/>
    <w:rsid w:val="00FD5EAA"/>
    <w:rsid w:val="00FD5EDA"/>
    <w:rsid w:val="00FD62A8"/>
    <w:rsid w:val="00FD63EA"/>
    <w:rsid w:val="00FD6468"/>
    <w:rsid w:val="00FD647C"/>
    <w:rsid w:val="00FD6C71"/>
    <w:rsid w:val="00FD71F1"/>
    <w:rsid w:val="00FD77C6"/>
    <w:rsid w:val="00FD7E12"/>
    <w:rsid w:val="00FE01B3"/>
    <w:rsid w:val="00FE0521"/>
    <w:rsid w:val="00FE0778"/>
    <w:rsid w:val="00FE079D"/>
    <w:rsid w:val="00FE0AD8"/>
    <w:rsid w:val="00FE0B44"/>
    <w:rsid w:val="00FE0C87"/>
    <w:rsid w:val="00FE0D18"/>
    <w:rsid w:val="00FE0E26"/>
    <w:rsid w:val="00FE0E81"/>
    <w:rsid w:val="00FE1C91"/>
    <w:rsid w:val="00FE2053"/>
    <w:rsid w:val="00FE2FF2"/>
    <w:rsid w:val="00FE31D9"/>
    <w:rsid w:val="00FE3217"/>
    <w:rsid w:val="00FE3302"/>
    <w:rsid w:val="00FE3BC7"/>
    <w:rsid w:val="00FE3EE9"/>
    <w:rsid w:val="00FE40A7"/>
    <w:rsid w:val="00FE40CF"/>
    <w:rsid w:val="00FE499A"/>
    <w:rsid w:val="00FE51D8"/>
    <w:rsid w:val="00FE54C0"/>
    <w:rsid w:val="00FE54EF"/>
    <w:rsid w:val="00FE555F"/>
    <w:rsid w:val="00FE561A"/>
    <w:rsid w:val="00FE5F41"/>
    <w:rsid w:val="00FE674E"/>
    <w:rsid w:val="00FE6BE9"/>
    <w:rsid w:val="00FE71D5"/>
    <w:rsid w:val="00FE7350"/>
    <w:rsid w:val="00FE74AD"/>
    <w:rsid w:val="00FE7733"/>
    <w:rsid w:val="00FE7C17"/>
    <w:rsid w:val="00FE7D1D"/>
    <w:rsid w:val="00FE7E27"/>
    <w:rsid w:val="00FF0014"/>
    <w:rsid w:val="00FF0179"/>
    <w:rsid w:val="00FF03DB"/>
    <w:rsid w:val="00FF08C8"/>
    <w:rsid w:val="00FF0988"/>
    <w:rsid w:val="00FF09C6"/>
    <w:rsid w:val="00FF1113"/>
    <w:rsid w:val="00FF16FE"/>
    <w:rsid w:val="00FF1A63"/>
    <w:rsid w:val="00FF1B24"/>
    <w:rsid w:val="00FF1E19"/>
    <w:rsid w:val="00FF25A6"/>
    <w:rsid w:val="00FF25F4"/>
    <w:rsid w:val="00FF2CA2"/>
    <w:rsid w:val="00FF2F2D"/>
    <w:rsid w:val="00FF3637"/>
    <w:rsid w:val="00FF3ACF"/>
    <w:rsid w:val="00FF3CEC"/>
    <w:rsid w:val="00FF4058"/>
    <w:rsid w:val="00FF425A"/>
    <w:rsid w:val="00FF428D"/>
    <w:rsid w:val="00FF4779"/>
    <w:rsid w:val="00FF4829"/>
    <w:rsid w:val="00FF4847"/>
    <w:rsid w:val="00FF49D3"/>
    <w:rsid w:val="00FF4BF2"/>
    <w:rsid w:val="00FF4E72"/>
    <w:rsid w:val="00FF5729"/>
    <w:rsid w:val="00FF57E8"/>
    <w:rsid w:val="00FF5C1F"/>
    <w:rsid w:val="00FF5DF6"/>
    <w:rsid w:val="00FF5FCA"/>
    <w:rsid w:val="00FF602D"/>
    <w:rsid w:val="00FF6C6A"/>
    <w:rsid w:val="00FF7871"/>
    <w:rsid w:val="00FF799E"/>
    <w:rsid w:val="00FF7C35"/>
    <w:rsid w:val="00FF7D4E"/>
    <w:rsid w:val="010F965A"/>
    <w:rsid w:val="01153F3D"/>
    <w:rsid w:val="013102A8"/>
    <w:rsid w:val="016431B1"/>
    <w:rsid w:val="0177F6A7"/>
    <w:rsid w:val="018A3EEB"/>
    <w:rsid w:val="019FC756"/>
    <w:rsid w:val="01BE8099"/>
    <w:rsid w:val="01CA928D"/>
    <w:rsid w:val="01D125B1"/>
    <w:rsid w:val="01F0AB5D"/>
    <w:rsid w:val="01F9490F"/>
    <w:rsid w:val="02078997"/>
    <w:rsid w:val="021D3D88"/>
    <w:rsid w:val="02558AF2"/>
    <w:rsid w:val="02597057"/>
    <w:rsid w:val="0273C169"/>
    <w:rsid w:val="0284C05F"/>
    <w:rsid w:val="028732C8"/>
    <w:rsid w:val="02DBED57"/>
    <w:rsid w:val="02E89108"/>
    <w:rsid w:val="0300347E"/>
    <w:rsid w:val="0306F794"/>
    <w:rsid w:val="031B5CB9"/>
    <w:rsid w:val="0324239D"/>
    <w:rsid w:val="0335BAAB"/>
    <w:rsid w:val="033E1859"/>
    <w:rsid w:val="038A8D48"/>
    <w:rsid w:val="039B0F49"/>
    <w:rsid w:val="03A26AAA"/>
    <w:rsid w:val="03B82FD6"/>
    <w:rsid w:val="04067DD7"/>
    <w:rsid w:val="0415FC9E"/>
    <w:rsid w:val="043FC9B2"/>
    <w:rsid w:val="04429625"/>
    <w:rsid w:val="0443BA01"/>
    <w:rsid w:val="04448467"/>
    <w:rsid w:val="0473F248"/>
    <w:rsid w:val="04811A11"/>
    <w:rsid w:val="049DD54D"/>
    <w:rsid w:val="04A3093D"/>
    <w:rsid w:val="04AFB77E"/>
    <w:rsid w:val="04BC26BC"/>
    <w:rsid w:val="04CC7D98"/>
    <w:rsid w:val="04D171F0"/>
    <w:rsid w:val="04E2F477"/>
    <w:rsid w:val="04FA9E76"/>
    <w:rsid w:val="04FE9F26"/>
    <w:rsid w:val="04FF7082"/>
    <w:rsid w:val="052BE3CA"/>
    <w:rsid w:val="0561BFB6"/>
    <w:rsid w:val="05651047"/>
    <w:rsid w:val="056CCD32"/>
    <w:rsid w:val="056DE089"/>
    <w:rsid w:val="0599B2CA"/>
    <w:rsid w:val="05AA9655"/>
    <w:rsid w:val="05AC4346"/>
    <w:rsid w:val="05C40ADC"/>
    <w:rsid w:val="05CBFE12"/>
    <w:rsid w:val="05E1E363"/>
    <w:rsid w:val="05E69536"/>
    <w:rsid w:val="05F2FF01"/>
    <w:rsid w:val="0646A885"/>
    <w:rsid w:val="067244A3"/>
    <w:rsid w:val="06741567"/>
    <w:rsid w:val="06889FEA"/>
    <w:rsid w:val="069BA213"/>
    <w:rsid w:val="06A77140"/>
    <w:rsid w:val="06A9EF1D"/>
    <w:rsid w:val="06B8ED52"/>
    <w:rsid w:val="06B97F53"/>
    <w:rsid w:val="06C1DA48"/>
    <w:rsid w:val="06D22E4C"/>
    <w:rsid w:val="06ED88A9"/>
    <w:rsid w:val="0712168B"/>
    <w:rsid w:val="07C35BBB"/>
    <w:rsid w:val="07D57371"/>
    <w:rsid w:val="07EEB4AC"/>
    <w:rsid w:val="07EF3022"/>
    <w:rsid w:val="085E3AC7"/>
    <w:rsid w:val="0872A90C"/>
    <w:rsid w:val="08910700"/>
    <w:rsid w:val="08956DD4"/>
    <w:rsid w:val="08AD7305"/>
    <w:rsid w:val="08AF6F90"/>
    <w:rsid w:val="08DA57CD"/>
    <w:rsid w:val="08EA21C5"/>
    <w:rsid w:val="091EA38E"/>
    <w:rsid w:val="093BCC5D"/>
    <w:rsid w:val="09430D19"/>
    <w:rsid w:val="09454682"/>
    <w:rsid w:val="094C91F2"/>
    <w:rsid w:val="094F65C0"/>
    <w:rsid w:val="099AF21E"/>
    <w:rsid w:val="09C8A76E"/>
    <w:rsid w:val="09CD18DC"/>
    <w:rsid w:val="09FC15F7"/>
    <w:rsid w:val="0A32F272"/>
    <w:rsid w:val="0A61C7D3"/>
    <w:rsid w:val="0A765053"/>
    <w:rsid w:val="0AB438F3"/>
    <w:rsid w:val="0ABE62F9"/>
    <w:rsid w:val="0ACCE6D4"/>
    <w:rsid w:val="0AFAF374"/>
    <w:rsid w:val="0B0A8D07"/>
    <w:rsid w:val="0B121522"/>
    <w:rsid w:val="0B2AF15F"/>
    <w:rsid w:val="0B415EE2"/>
    <w:rsid w:val="0B55AB8B"/>
    <w:rsid w:val="0B8B1B6C"/>
    <w:rsid w:val="0BA71660"/>
    <w:rsid w:val="0BD0CE7D"/>
    <w:rsid w:val="0BF8FF5F"/>
    <w:rsid w:val="0C071B15"/>
    <w:rsid w:val="0C22BD46"/>
    <w:rsid w:val="0C490B6A"/>
    <w:rsid w:val="0C5DDC2A"/>
    <w:rsid w:val="0C8EC851"/>
    <w:rsid w:val="0C923433"/>
    <w:rsid w:val="0CA2789C"/>
    <w:rsid w:val="0CB601BB"/>
    <w:rsid w:val="0CC2699A"/>
    <w:rsid w:val="0CEC5808"/>
    <w:rsid w:val="0D0D4BBE"/>
    <w:rsid w:val="0D172058"/>
    <w:rsid w:val="0D19A6EF"/>
    <w:rsid w:val="0D2FB99E"/>
    <w:rsid w:val="0D33E1EA"/>
    <w:rsid w:val="0D5D1AC5"/>
    <w:rsid w:val="0D5F3A27"/>
    <w:rsid w:val="0D641FAF"/>
    <w:rsid w:val="0DA07C54"/>
    <w:rsid w:val="0DB7BE0F"/>
    <w:rsid w:val="0DBC6842"/>
    <w:rsid w:val="0DC450A5"/>
    <w:rsid w:val="0DD5FC5A"/>
    <w:rsid w:val="0E1F915A"/>
    <w:rsid w:val="0E35FD96"/>
    <w:rsid w:val="0E60799C"/>
    <w:rsid w:val="0E647A3A"/>
    <w:rsid w:val="0E69965C"/>
    <w:rsid w:val="0E8D25C8"/>
    <w:rsid w:val="0E97E377"/>
    <w:rsid w:val="0EA1F774"/>
    <w:rsid w:val="0ED0337E"/>
    <w:rsid w:val="0F12109B"/>
    <w:rsid w:val="0F1C7859"/>
    <w:rsid w:val="0F356CC6"/>
    <w:rsid w:val="0F4C243B"/>
    <w:rsid w:val="0F70E600"/>
    <w:rsid w:val="0F8A7655"/>
    <w:rsid w:val="0F8BA695"/>
    <w:rsid w:val="0FAB3688"/>
    <w:rsid w:val="0FAF355A"/>
    <w:rsid w:val="0FC0AF20"/>
    <w:rsid w:val="0FD517E6"/>
    <w:rsid w:val="1012FE4A"/>
    <w:rsid w:val="1017F02F"/>
    <w:rsid w:val="102575DC"/>
    <w:rsid w:val="10629B51"/>
    <w:rsid w:val="106B0C1F"/>
    <w:rsid w:val="108525C0"/>
    <w:rsid w:val="109C18E5"/>
    <w:rsid w:val="10A119C6"/>
    <w:rsid w:val="10A6B599"/>
    <w:rsid w:val="10C841CD"/>
    <w:rsid w:val="10EB31F8"/>
    <w:rsid w:val="10EEA38F"/>
    <w:rsid w:val="10F76AEC"/>
    <w:rsid w:val="116E0DE4"/>
    <w:rsid w:val="11747D87"/>
    <w:rsid w:val="117E0261"/>
    <w:rsid w:val="117EDC96"/>
    <w:rsid w:val="118844BC"/>
    <w:rsid w:val="11AE16D8"/>
    <w:rsid w:val="11C1463D"/>
    <w:rsid w:val="11DF924F"/>
    <w:rsid w:val="11EB2D0A"/>
    <w:rsid w:val="11F8EC55"/>
    <w:rsid w:val="120BD897"/>
    <w:rsid w:val="121E6B8B"/>
    <w:rsid w:val="126CFCF2"/>
    <w:rsid w:val="1271DDF7"/>
    <w:rsid w:val="12C9F8BA"/>
    <w:rsid w:val="12EAED09"/>
    <w:rsid w:val="13108106"/>
    <w:rsid w:val="1333EEA8"/>
    <w:rsid w:val="137B234A"/>
    <w:rsid w:val="137FA9D7"/>
    <w:rsid w:val="1386FD6B"/>
    <w:rsid w:val="139433FC"/>
    <w:rsid w:val="13B1928A"/>
    <w:rsid w:val="13D8A602"/>
    <w:rsid w:val="13F92CF3"/>
    <w:rsid w:val="1424A7F7"/>
    <w:rsid w:val="142A8519"/>
    <w:rsid w:val="143F193D"/>
    <w:rsid w:val="144C7408"/>
    <w:rsid w:val="146634D8"/>
    <w:rsid w:val="146B7F44"/>
    <w:rsid w:val="149CEF01"/>
    <w:rsid w:val="14CD20DD"/>
    <w:rsid w:val="14D55FD6"/>
    <w:rsid w:val="14E8366A"/>
    <w:rsid w:val="1523CF19"/>
    <w:rsid w:val="152CB3E7"/>
    <w:rsid w:val="153CBDCF"/>
    <w:rsid w:val="154DC8CF"/>
    <w:rsid w:val="154FB2B9"/>
    <w:rsid w:val="15534A42"/>
    <w:rsid w:val="15C454BA"/>
    <w:rsid w:val="15DDF692"/>
    <w:rsid w:val="15DFE760"/>
    <w:rsid w:val="15E472FC"/>
    <w:rsid w:val="15F1B2BD"/>
    <w:rsid w:val="163ABDD8"/>
    <w:rsid w:val="1646911C"/>
    <w:rsid w:val="165DB0DC"/>
    <w:rsid w:val="16734EDE"/>
    <w:rsid w:val="1680DB1B"/>
    <w:rsid w:val="16865786"/>
    <w:rsid w:val="16A969C9"/>
    <w:rsid w:val="16DADD94"/>
    <w:rsid w:val="16E81F8E"/>
    <w:rsid w:val="16EC0DF1"/>
    <w:rsid w:val="16F9F4E4"/>
    <w:rsid w:val="174FBBE8"/>
    <w:rsid w:val="17523D84"/>
    <w:rsid w:val="1752D9F7"/>
    <w:rsid w:val="177B2C4E"/>
    <w:rsid w:val="1786DD62"/>
    <w:rsid w:val="1797ED79"/>
    <w:rsid w:val="17BF895D"/>
    <w:rsid w:val="1804D4F3"/>
    <w:rsid w:val="18071699"/>
    <w:rsid w:val="181316A3"/>
    <w:rsid w:val="182478AC"/>
    <w:rsid w:val="1836CFBF"/>
    <w:rsid w:val="183B9155"/>
    <w:rsid w:val="185B7863"/>
    <w:rsid w:val="18745E91"/>
    <w:rsid w:val="1887DE52"/>
    <w:rsid w:val="188C0FFD"/>
    <w:rsid w:val="18946653"/>
    <w:rsid w:val="18BBDBA4"/>
    <w:rsid w:val="18C4D5F5"/>
    <w:rsid w:val="1927943E"/>
    <w:rsid w:val="195277AC"/>
    <w:rsid w:val="196AD987"/>
    <w:rsid w:val="1998EB6B"/>
    <w:rsid w:val="1A12B514"/>
    <w:rsid w:val="1A559619"/>
    <w:rsid w:val="1A5B140D"/>
    <w:rsid w:val="1AA31FD2"/>
    <w:rsid w:val="1AA79B3D"/>
    <w:rsid w:val="1ABD83C5"/>
    <w:rsid w:val="1AC31F49"/>
    <w:rsid w:val="1AEAB72D"/>
    <w:rsid w:val="1B1B37D3"/>
    <w:rsid w:val="1B2626C6"/>
    <w:rsid w:val="1B3AEF38"/>
    <w:rsid w:val="1B44AA89"/>
    <w:rsid w:val="1B4D1AA9"/>
    <w:rsid w:val="1B56C759"/>
    <w:rsid w:val="1B6B0AF2"/>
    <w:rsid w:val="1B6F1E7A"/>
    <w:rsid w:val="1B79758B"/>
    <w:rsid w:val="1B812540"/>
    <w:rsid w:val="1B8D2A79"/>
    <w:rsid w:val="1B99F7FE"/>
    <w:rsid w:val="1BA5FBCA"/>
    <w:rsid w:val="1BBF7F14"/>
    <w:rsid w:val="1BF42550"/>
    <w:rsid w:val="1BFCE8E0"/>
    <w:rsid w:val="1C22D6F3"/>
    <w:rsid w:val="1C3CAA6D"/>
    <w:rsid w:val="1C8FB8BA"/>
    <w:rsid w:val="1C97ABC9"/>
    <w:rsid w:val="1CAB4CC0"/>
    <w:rsid w:val="1CC40DBE"/>
    <w:rsid w:val="1CD5B10D"/>
    <w:rsid w:val="1D29CCC7"/>
    <w:rsid w:val="1D2B42D6"/>
    <w:rsid w:val="1D47CFB4"/>
    <w:rsid w:val="1D61F989"/>
    <w:rsid w:val="1D86E784"/>
    <w:rsid w:val="1DA0ECCA"/>
    <w:rsid w:val="1DBBC443"/>
    <w:rsid w:val="1DBC946B"/>
    <w:rsid w:val="1DCC5057"/>
    <w:rsid w:val="1DDA9850"/>
    <w:rsid w:val="1DE16649"/>
    <w:rsid w:val="1E10ED18"/>
    <w:rsid w:val="1E1B5356"/>
    <w:rsid w:val="1E1CD217"/>
    <w:rsid w:val="1E386254"/>
    <w:rsid w:val="1E50AE8F"/>
    <w:rsid w:val="1E5CDF57"/>
    <w:rsid w:val="1E635F1A"/>
    <w:rsid w:val="1E648612"/>
    <w:rsid w:val="1E7A1AAB"/>
    <w:rsid w:val="1E84683D"/>
    <w:rsid w:val="1EC627FB"/>
    <w:rsid w:val="1ED6961D"/>
    <w:rsid w:val="1EE18BDF"/>
    <w:rsid w:val="1EFB5181"/>
    <w:rsid w:val="1F09F880"/>
    <w:rsid w:val="1F37509F"/>
    <w:rsid w:val="1F6B9FD4"/>
    <w:rsid w:val="1F912EDE"/>
    <w:rsid w:val="1F9D5FF2"/>
    <w:rsid w:val="1FB68E30"/>
    <w:rsid w:val="1FBF2A7D"/>
    <w:rsid w:val="1FCF72D9"/>
    <w:rsid w:val="1FDDF3F6"/>
    <w:rsid w:val="1FF106E4"/>
    <w:rsid w:val="1FFDE6EF"/>
    <w:rsid w:val="2017E88A"/>
    <w:rsid w:val="20377711"/>
    <w:rsid w:val="2040055E"/>
    <w:rsid w:val="205E2916"/>
    <w:rsid w:val="20798409"/>
    <w:rsid w:val="2088645C"/>
    <w:rsid w:val="20911C68"/>
    <w:rsid w:val="20983FDF"/>
    <w:rsid w:val="211E8FFB"/>
    <w:rsid w:val="2125B5B3"/>
    <w:rsid w:val="21478DE9"/>
    <w:rsid w:val="215495C4"/>
    <w:rsid w:val="216657F6"/>
    <w:rsid w:val="218BC377"/>
    <w:rsid w:val="21B68AB3"/>
    <w:rsid w:val="21CDCF74"/>
    <w:rsid w:val="21FE09FF"/>
    <w:rsid w:val="2215546A"/>
    <w:rsid w:val="221C73FC"/>
    <w:rsid w:val="222F2489"/>
    <w:rsid w:val="226DAB3C"/>
    <w:rsid w:val="2286991D"/>
    <w:rsid w:val="229A09F6"/>
    <w:rsid w:val="22BB3FAA"/>
    <w:rsid w:val="22D1F1DF"/>
    <w:rsid w:val="22DE0D33"/>
    <w:rsid w:val="231986E5"/>
    <w:rsid w:val="2351D64F"/>
    <w:rsid w:val="23681E54"/>
    <w:rsid w:val="23682EBB"/>
    <w:rsid w:val="236E4FFF"/>
    <w:rsid w:val="23AD062B"/>
    <w:rsid w:val="23B71138"/>
    <w:rsid w:val="23CB8882"/>
    <w:rsid w:val="23F88F7A"/>
    <w:rsid w:val="2429E7F9"/>
    <w:rsid w:val="24310A07"/>
    <w:rsid w:val="244257B2"/>
    <w:rsid w:val="244E1C9B"/>
    <w:rsid w:val="24627A4A"/>
    <w:rsid w:val="24667FA5"/>
    <w:rsid w:val="248685E5"/>
    <w:rsid w:val="24917D21"/>
    <w:rsid w:val="24A54A4A"/>
    <w:rsid w:val="24A63559"/>
    <w:rsid w:val="24B8E1D3"/>
    <w:rsid w:val="24BFF013"/>
    <w:rsid w:val="24CBF18E"/>
    <w:rsid w:val="24E93FAC"/>
    <w:rsid w:val="24EB9A40"/>
    <w:rsid w:val="254B9453"/>
    <w:rsid w:val="2573FE4B"/>
    <w:rsid w:val="259020EE"/>
    <w:rsid w:val="25942A6C"/>
    <w:rsid w:val="25CEC98D"/>
    <w:rsid w:val="25E47D81"/>
    <w:rsid w:val="26411AAB"/>
    <w:rsid w:val="2656C380"/>
    <w:rsid w:val="265CF4E7"/>
    <w:rsid w:val="2676343C"/>
    <w:rsid w:val="26875D30"/>
    <w:rsid w:val="26E97FD3"/>
    <w:rsid w:val="26FE2612"/>
    <w:rsid w:val="2704B604"/>
    <w:rsid w:val="27189DCD"/>
    <w:rsid w:val="272DC6A8"/>
    <w:rsid w:val="2736D7F7"/>
    <w:rsid w:val="275C48AF"/>
    <w:rsid w:val="275F0F1B"/>
    <w:rsid w:val="276BECA6"/>
    <w:rsid w:val="2772A8D6"/>
    <w:rsid w:val="277FD9DF"/>
    <w:rsid w:val="2780EB45"/>
    <w:rsid w:val="278575C0"/>
    <w:rsid w:val="2797C569"/>
    <w:rsid w:val="27A3BBF4"/>
    <w:rsid w:val="27B2D76F"/>
    <w:rsid w:val="27CAEE60"/>
    <w:rsid w:val="27D1EEB8"/>
    <w:rsid w:val="27D85312"/>
    <w:rsid w:val="27E274ED"/>
    <w:rsid w:val="27E34539"/>
    <w:rsid w:val="28228140"/>
    <w:rsid w:val="283773BF"/>
    <w:rsid w:val="28761A46"/>
    <w:rsid w:val="28AD0C48"/>
    <w:rsid w:val="28BFA4FE"/>
    <w:rsid w:val="28C90ED8"/>
    <w:rsid w:val="28D22B6B"/>
    <w:rsid w:val="294A915F"/>
    <w:rsid w:val="296840E5"/>
    <w:rsid w:val="29746A98"/>
    <w:rsid w:val="2992B97C"/>
    <w:rsid w:val="29D3C490"/>
    <w:rsid w:val="29D8DBFB"/>
    <w:rsid w:val="29E6A07C"/>
    <w:rsid w:val="29F2D3E9"/>
    <w:rsid w:val="2A03131E"/>
    <w:rsid w:val="2A10FFC8"/>
    <w:rsid w:val="2A1E1923"/>
    <w:rsid w:val="2A2172C3"/>
    <w:rsid w:val="2A4FF698"/>
    <w:rsid w:val="2A584FC6"/>
    <w:rsid w:val="2A6F77E9"/>
    <w:rsid w:val="2A985AFA"/>
    <w:rsid w:val="2A9CE2D5"/>
    <w:rsid w:val="2AC9769D"/>
    <w:rsid w:val="2B23C426"/>
    <w:rsid w:val="2B4679BC"/>
    <w:rsid w:val="2B6517B5"/>
    <w:rsid w:val="2B679E60"/>
    <w:rsid w:val="2B6CA886"/>
    <w:rsid w:val="2B7C036E"/>
    <w:rsid w:val="2B7DA89A"/>
    <w:rsid w:val="2B9735C1"/>
    <w:rsid w:val="2BA99AC0"/>
    <w:rsid w:val="2BBB6430"/>
    <w:rsid w:val="2BC8F87D"/>
    <w:rsid w:val="2BDD25D4"/>
    <w:rsid w:val="2BDED679"/>
    <w:rsid w:val="2BEA2203"/>
    <w:rsid w:val="2BFF99A3"/>
    <w:rsid w:val="2C32BA72"/>
    <w:rsid w:val="2C331FB9"/>
    <w:rsid w:val="2C51D4FF"/>
    <w:rsid w:val="2C537DD3"/>
    <w:rsid w:val="2C5ECFC5"/>
    <w:rsid w:val="2C8BEB39"/>
    <w:rsid w:val="2C9FF0CD"/>
    <w:rsid w:val="2D2E31FA"/>
    <w:rsid w:val="2D369E1E"/>
    <w:rsid w:val="2D5E5B1F"/>
    <w:rsid w:val="2D81BAE4"/>
    <w:rsid w:val="2DA59C8E"/>
    <w:rsid w:val="2DB6D323"/>
    <w:rsid w:val="2DBE64C2"/>
    <w:rsid w:val="2DE6C00E"/>
    <w:rsid w:val="2DF5DA29"/>
    <w:rsid w:val="2E10E420"/>
    <w:rsid w:val="2E2A7AC4"/>
    <w:rsid w:val="2E73C638"/>
    <w:rsid w:val="2E852F3F"/>
    <w:rsid w:val="2EC6B95B"/>
    <w:rsid w:val="2ECAE876"/>
    <w:rsid w:val="2EFCF74D"/>
    <w:rsid w:val="2F1F9CA8"/>
    <w:rsid w:val="2F1FA480"/>
    <w:rsid w:val="2F328316"/>
    <w:rsid w:val="2F416CEF"/>
    <w:rsid w:val="2F66506C"/>
    <w:rsid w:val="2F78ECBA"/>
    <w:rsid w:val="2F8CD978"/>
    <w:rsid w:val="2F99DF80"/>
    <w:rsid w:val="2F9F184A"/>
    <w:rsid w:val="2FBF4C5D"/>
    <w:rsid w:val="2FC5DCDF"/>
    <w:rsid w:val="2FEAC854"/>
    <w:rsid w:val="302C1467"/>
    <w:rsid w:val="305362D2"/>
    <w:rsid w:val="30593814"/>
    <w:rsid w:val="3073AAE5"/>
    <w:rsid w:val="309482AC"/>
    <w:rsid w:val="3098C7AE"/>
    <w:rsid w:val="30995A8D"/>
    <w:rsid w:val="30B1B1CE"/>
    <w:rsid w:val="30BE559C"/>
    <w:rsid w:val="30C8D895"/>
    <w:rsid w:val="30EE7CCF"/>
    <w:rsid w:val="311365B0"/>
    <w:rsid w:val="3128A9D9"/>
    <w:rsid w:val="31334DFD"/>
    <w:rsid w:val="3152373D"/>
    <w:rsid w:val="31624B71"/>
    <w:rsid w:val="3167D2FF"/>
    <w:rsid w:val="3173765A"/>
    <w:rsid w:val="31C9C889"/>
    <w:rsid w:val="31E8C368"/>
    <w:rsid w:val="32002A7C"/>
    <w:rsid w:val="320BAECF"/>
    <w:rsid w:val="321A686C"/>
    <w:rsid w:val="322BE23C"/>
    <w:rsid w:val="32323700"/>
    <w:rsid w:val="329C7599"/>
    <w:rsid w:val="32B01EEF"/>
    <w:rsid w:val="32B8A493"/>
    <w:rsid w:val="32BC1350"/>
    <w:rsid w:val="32C5EC72"/>
    <w:rsid w:val="32CBD1C7"/>
    <w:rsid w:val="32D67F61"/>
    <w:rsid w:val="3323B0A3"/>
    <w:rsid w:val="33441BD1"/>
    <w:rsid w:val="33512950"/>
    <w:rsid w:val="33832CEF"/>
    <w:rsid w:val="33858544"/>
    <w:rsid w:val="33988375"/>
    <w:rsid w:val="33C84B8E"/>
    <w:rsid w:val="33CCF673"/>
    <w:rsid w:val="33E76174"/>
    <w:rsid w:val="33F3581E"/>
    <w:rsid w:val="3402DA60"/>
    <w:rsid w:val="34030A78"/>
    <w:rsid w:val="340B7F10"/>
    <w:rsid w:val="341995E2"/>
    <w:rsid w:val="344739BB"/>
    <w:rsid w:val="3465C240"/>
    <w:rsid w:val="34670AB0"/>
    <w:rsid w:val="34703993"/>
    <w:rsid w:val="34770282"/>
    <w:rsid w:val="34AD24CF"/>
    <w:rsid w:val="34AFBD1E"/>
    <w:rsid w:val="34D2355E"/>
    <w:rsid w:val="34E36C65"/>
    <w:rsid w:val="34F3C42E"/>
    <w:rsid w:val="34F560AE"/>
    <w:rsid w:val="34F6DBF9"/>
    <w:rsid w:val="3501694B"/>
    <w:rsid w:val="354575A6"/>
    <w:rsid w:val="35495FCE"/>
    <w:rsid w:val="354D2DF5"/>
    <w:rsid w:val="356B4A4D"/>
    <w:rsid w:val="356C38D1"/>
    <w:rsid w:val="35942601"/>
    <w:rsid w:val="35B08F02"/>
    <w:rsid w:val="35CDE6DB"/>
    <w:rsid w:val="35E2C482"/>
    <w:rsid w:val="36124C02"/>
    <w:rsid w:val="363A4F01"/>
    <w:rsid w:val="364849BF"/>
    <w:rsid w:val="36582976"/>
    <w:rsid w:val="366A6698"/>
    <w:rsid w:val="36710AEE"/>
    <w:rsid w:val="368C18A5"/>
    <w:rsid w:val="3699C4DA"/>
    <w:rsid w:val="36A2EFF3"/>
    <w:rsid w:val="36D69C4B"/>
    <w:rsid w:val="36F54AF5"/>
    <w:rsid w:val="3706C555"/>
    <w:rsid w:val="372BDD64"/>
    <w:rsid w:val="374F889F"/>
    <w:rsid w:val="3753B542"/>
    <w:rsid w:val="37BC0187"/>
    <w:rsid w:val="37BFBBC3"/>
    <w:rsid w:val="380DFE25"/>
    <w:rsid w:val="381A2A19"/>
    <w:rsid w:val="38696D0F"/>
    <w:rsid w:val="387E64DE"/>
    <w:rsid w:val="38829625"/>
    <w:rsid w:val="38882422"/>
    <w:rsid w:val="389C66E1"/>
    <w:rsid w:val="38A17E2D"/>
    <w:rsid w:val="38E5D29D"/>
    <w:rsid w:val="38EB28B2"/>
    <w:rsid w:val="38FBB98B"/>
    <w:rsid w:val="39025570"/>
    <w:rsid w:val="39041214"/>
    <w:rsid w:val="395D9DA5"/>
    <w:rsid w:val="39811721"/>
    <w:rsid w:val="39AF942D"/>
    <w:rsid w:val="39BE04FD"/>
    <w:rsid w:val="39F6A4B5"/>
    <w:rsid w:val="39F73EDA"/>
    <w:rsid w:val="39F7BBA9"/>
    <w:rsid w:val="3A0AD171"/>
    <w:rsid w:val="3A14CCBD"/>
    <w:rsid w:val="3A2CF8C1"/>
    <w:rsid w:val="3A8615EF"/>
    <w:rsid w:val="3A876344"/>
    <w:rsid w:val="3A9278C5"/>
    <w:rsid w:val="3AA58776"/>
    <w:rsid w:val="3AB68D4D"/>
    <w:rsid w:val="3AC187A8"/>
    <w:rsid w:val="3ADB27D2"/>
    <w:rsid w:val="3AE8C066"/>
    <w:rsid w:val="3AF02799"/>
    <w:rsid w:val="3AF2177C"/>
    <w:rsid w:val="3AF988F9"/>
    <w:rsid w:val="3AFC6BB9"/>
    <w:rsid w:val="3B349A7B"/>
    <w:rsid w:val="3B386EE4"/>
    <w:rsid w:val="3B436C40"/>
    <w:rsid w:val="3B49DD55"/>
    <w:rsid w:val="3B4D8F65"/>
    <w:rsid w:val="3B9968B8"/>
    <w:rsid w:val="3BA6ACA1"/>
    <w:rsid w:val="3BAAC9BD"/>
    <w:rsid w:val="3BBA6748"/>
    <w:rsid w:val="3BC17F64"/>
    <w:rsid w:val="3BC42D75"/>
    <w:rsid w:val="3BF10C9C"/>
    <w:rsid w:val="3BF2F2B2"/>
    <w:rsid w:val="3C0D0CDD"/>
    <w:rsid w:val="3C2D25A6"/>
    <w:rsid w:val="3C4B8CB3"/>
    <w:rsid w:val="3C747597"/>
    <w:rsid w:val="3C814208"/>
    <w:rsid w:val="3CA0B281"/>
    <w:rsid w:val="3CA911DC"/>
    <w:rsid w:val="3CA91D4D"/>
    <w:rsid w:val="3CD1106C"/>
    <w:rsid w:val="3CED9B3C"/>
    <w:rsid w:val="3D1092DC"/>
    <w:rsid w:val="3D2F109E"/>
    <w:rsid w:val="3D32D061"/>
    <w:rsid w:val="3D41F959"/>
    <w:rsid w:val="3D6B58D6"/>
    <w:rsid w:val="3D77A2A8"/>
    <w:rsid w:val="3D7E73A1"/>
    <w:rsid w:val="3D8862B0"/>
    <w:rsid w:val="3D9301BA"/>
    <w:rsid w:val="3D9BBAEF"/>
    <w:rsid w:val="3D9EDE35"/>
    <w:rsid w:val="3DBE3B35"/>
    <w:rsid w:val="3DD30A2D"/>
    <w:rsid w:val="3DFEC8BB"/>
    <w:rsid w:val="3E00BEFB"/>
    <w:rsid w:val="3E090B36"/>
    <w:rsid w:val="3E1104B6"/>
    <w:rsid w:val="3E11B4B5"/>
    <w:rsid w:val="3E1762B0"/>
    <w:rsid w:val="3E310EC8"/>
    <w:rsid w:val="3E3CAF61"/>
    <w:rsid w:val="3E655B00"/>
    <w:rsid w:val="3E68F6B0"/>
    <w:rsid w:val="3E729AD5"/>
    <w:rsid w:val="3E77BA24"/>
    <w:rsid w:val="3E7AC284"/>
    <w:rsid w:val="3E817E17"/>
    <w:rsid w:val="3E81F4DB"/>
    <w:rsid w:val="3E8825B7"/>
    <w:rsid w:val="3E9B0E05"/>
    <w:rsid w:val="3EAC49F6"/>
    <w:rsid w:val="3ECA103A"/>
    <w:rsid w:val="3ECD5FB2"/>
    <w:rsid w:val="3ED84B34"/>
    <w:rsid w:val="3EE27305"/>
    <w:rsid w:val="3EEB30F0"/>
    <w:rsid w:val="3EFEA3CD"/>
    <w:rsid w:val="3F1B089D"/>
    <w:rsid w:val="3F3B5C57"/>
    <w:rsid w:val="3F53C76D"/>
    <w:rsid w:val="3F60ABE4"/>
    <w:rsid w:val="3F85A5B1"/>
    <w:rsid w:val="3F8D8487"/>
    <w:rsid w:val="3FA2AC10"/>
    <w:rsid w:val="3FADFDA6"/>
    <w:rsid w:val="3FCE9398"/>
    <w:rsid w:val="3FD0FF08"/>
    <w:rsid w:val="3FD7E99C"/>
    <w:rsid w:val="3FFC94F1"/>
    <w:rsid w:val="400805FE"/>
    <w:rsid w:val="40253BFE"/>
    <w:rsid w:val="40322FC8"/>
    <w:rsid w:val="40473194"/>
    <w:rsid w:val="4048E1B4"/>
    <w:rsid w:val="407141EA"/>
    <w:rsid w:val="4075D65C"/>
    <w:rsid w:val="408F4BF7"/>
    <w:rsid w:val="40BB4B96"/>
    <w:rsid w:val="40D58942"/>
    <w:rsid w:val="40D92873"/>
    <w:rsid w:val="40E5A29A"/>
    <w:rsid w:val="40F10AA5"/>
    <w:rsid w:val="40FF81A8"/>
    <w:rsid w:val="41064E02"/>
    <w:rsid w:val="412EBC96"/>
    <w:rsid w:val="41515F4D"/>
    <w:rsid w:val="4154811E"/>
    <w:rsid w:val="4157086F"/>
    <w:rsid w:val="41624E2E"/>
    <w:rsid w:val="4171498F"/>
    <w:rsid w:val="417221DA"/>
    <w:rsid w:val="41AED241"/>
    <w:rsid w:val="41B84C72"/>
    <w:rsid w:val="41C10C5F"/>
    <w:rsid w:val="41C73692"/>
    <w:rsid w:val="41C8353E"/>
    <w:rsid w:val="41D3C7B5"/>
    <w:rsid w:val="41E02C3D"/>
    <w:rsid w:val="41E95739"/>
    <w:rsid w:val="41FE0C2A"/>
    <w:rsid w:val="42291ED6"/>
    <w:rsid w:val="426066EF"/>
    <w:rsid w:val="426EE8D5"/>
    <w:rsid w:val="427E7391"/>
    <w:rsid w:val="4280712E"/>
    <w:rsid w:val="428E5E0D"/>
    <w:rsid w:val="42D21C02"/>
    <w:rsid w:val="42E3CB1F"/>
    <w:rsid w:val="42E49833"/>
    <w:rsid w:val="42EA6C44"/>
    <w:rsid w:val="4304D4FB"/>
    <w:rsid w:val="4330BA8F"/>
    <w:rsid w:val="434F7781"/>
    <w:rsid w:val="4394214D"/>
    <w:rsid w:val="43D06812"/>
    <w:rsid w:val="43DA6F9F"/>
    <w:rsid w:val="43E02719"/>
    <w:rsid w:val="43E23205"/>
    <w:rsid w:val="442AE5B9"/>
    <w:rsid w:val="4433403F"/>
    <w:rsid w:val="44482083"/>
    <w:rsid w:val="44541077"/>
    <w:rsid w:val="4459E11D"/>
    <w:rsid w:val="4472A217"/>
    <w:rsid w:val="448D5A2F"/>
    <w:rsid w:val="44924FFC"/>
    <w:rsid w:val="44C60787"/>
    <w:rsid w:val="44E8C2EB"/>
    <w:rsid w:val="45059C72"/>
    <w:rsid w:val="45150FC7"/>
    <w:rsid w:val="45166A92"/>
    <w:rsid w:val="45674912"/>
    <w:rsid w:val="4578B115"/>
    <w:rsid w:val="458E2ADD"/>
    <w:rsid w:val="459AD4BB"/>
    <w:rsid w:val="45B94E69"/>
    <w:rsid w:val="45C460AC"/>
    <w:rsid w:val="45D1878A"/>
    <w:rsid w:val="45DBB603"/>
    <w:rsid w:val="46108C5D"/>
    <w:rsid w:val="46802E0C"/>
    <w:rsid w:val="468D3D09"/>
    <w:rsid w:val="469C4B60"/>
    <w:rsid w:val="46CBF4A5"/>
    <w:rsid w:val="46E67722"/>
    <w:rsid w:val="470882D5"/>
    <w:rsid w:val="4713365C"/>
    <w:rsid w:val="471F4089"/>
    <w:rsid w:val="472324CF"/>
    <w:rsid w:val="47290F44"/>
    <w:rsid w:val="4760E903"/>
    <w:rsid w:val="478A4732"/>
    <w:rsid w:val="47A259B5"/>
    <w:rsid w:val="47C0A693"/>
    <w:rsid w:val="47D4A78B"/>
    <w:rsid w:val="48076353"/>
    <w:rsid w:val="48196B9F"/>
    <w:rsid w:val="482A8C62"/>
    <w:rsid w:val="484A2EB7"/>
    <w:rsid w:val="48566591"/>
    <w:rsid w:val="48717639"/>
    <w:rsid w:val="48B5BB55"/>
    <w:rsid w:val="48BF64A9"/>
    <w:rsid w:val="48C1EAE3"/>
    <w:rsid w:val="48CCA512"/>
    <w:rsid w:val="48EFBD46"/>
    <w:rsid w:val="48F6F82D"/>
    <w:rsid w:val="490863D4"/>
    <w:rsid w:val="4908C335"/>
    <w:rsid w:val="492E9A32"/>
    <w:rsid w:val="49493FCA"/>
    <w:rsid w:val="494A4AF0"/>
    <w:rsid w:val="494EE4C8"/>
    <w:rsid w:val="495C81AF"/>
    <w:rsid w:val="499750F3"/>
    <w:rsid w:val="49A7EEA9"/>
    <w:rsid w:val="49A9AF9A"/>
    <w:rsid w:val="49AA1DA8"/>
    <w:rsid w:val="49BB15F2"/>
    <w:rsid w:val="4A0FB38B"/>
    <w:rsid w:val="4A2BB778"/>
    <w:rsid w:val="4A3597CB"/>
    <w:rsid w:val="4A3F25B5"/>
    <w:rsid w:val="4A73EE4F"/>
    <w:rsid w:val="4AA24DA2"/>
    <w:rsid w:val="4AA9C3C6"/>
    <w:rsid w:val="4ADF9D65"/>
    <w:rsid w:val="4AEFAA52"/>
    <w:rsid w:val="4AF66973"/>
    <w:rsid w:val="4B1095D1"/>
    <w:rsid w:val="4B2778B7"/>
    <w:rsid w:val="4B38C8CF"/>
    <w:rsid w:val="4B3CC36B"/>
    <w:rsid w:val="4B59BFAB"/>
    <w:rsid w:val="4B6E6D88"/>
    <w:rsid w:val="4B7D4869"/>
    <w:rsid w:val="4B7F44D0"/>
    <w:rsid w:val="4B95EB00"/>
    <w:rsid w:val="4BC10D10"/>
    <w:rsid w:val="4BD4E177"/>
    <w:rsid w:val="4BE12BFE"/>
    <w:rsid w:val="4BEC4828"/>
    <w:rsid w:val="4C10578D"/>
    <w:rsid w:val="4C16B177"/>
    <w:rsid w:val="4C2F764D"/>
    <w:rsid w:val="4C3AAC9E"/>
    <w:rsid w:val="4C649716"/>
    <w:rsid w:val="4C6D90CB"/>
    <w:rsid w:val="4C6E75C5"/>
    <w:rsid w:val="4C754FA2"/>
    <w:rsid w:val="4C861BFE"/>
    <w:rsid w:val="4C99C4C0"/>
    <w:rsid w:val="4C9DEE83"/>
    <w:rsid w:val="4CA3D1B4"/>
    <w:rsid w:val="4CC23746"/>
    <w:rsid w:val="4CD0F2CD"/>
    <w:rsid w:val="4CEF921E"/>
    <w:rsid w:val="4CF1277C"/>
    <w:rsid w:val="4D0456D5"/>
    <w:rsid w:val="4D1DE406"/>
    <w:rsid w:val="4D703718"/>
    <w:rsid w:val="4D7BF5EA"/>
    <w:rsid w:val="4D967014"/>
    <w:rsid w:val="4DBF2BDF"/>
    <w:rsid w:val="4DC92167"/>
    <w:rsid w:val="4DD62567"/>
    <w:rsid w:val="4DD89FD7"/>
    <w:rsid w:val="4DDA51A6"/>
    <w:rsid w:val="4DE16189"/>
    <w:rsid w:val="4E14FFD0"/>
    <w:rsid w:val="4E1A5912"/>
    <w:rsid w:val="4E270F88"/>
    <w:rsid w:val="4E2E0A35"/>
    <w:rsid w:val="4E4C29B7"/>
    <w:rsid w:val="4E4EAA04"/>
    <w:rsid w:val="4E58D36B"/>
    <w:rsid w:val="4E7910C8"/>
    <w:rsid w:val="4E9F8F67"/>
    <w:rsid w:val="4EBB3D39"/>
    <w:rsid w:val="4EE8444A"/>
    <w:rsid w:val="4F1133A8"/>
    <w:rsid w:val="4F17C64B"/>
    <w:rsid w:val="4F290F0A"/>
    <w:rsid w:val="4F54EDAB"/>
    <w:rsid w:val="4F6D30BF"/>
    <w:rsid w:val="4F6EEF7C"/>
    <w:rsid w:val="4F7FE194"/>
    <w:rsid w:val="4FA9685C"/>
    <w:rsid w:val="4FB1FA68"/>
    <w:rsid w:val="4FBC7C16"/>
    <w:rsid w:val="4FC6739B"/>
    <w:rsid w:val="4FCB7280"/>
    <w:rsid w:val="4FDC571A"/>
    <w:rsid w:val="4FE284B9"/>
    <w:rsid w:val="4FEAD5E2"/>
    <w:rsid w:val="4FEC48A2"/>
    <w:rsid w:val="4FEDF0C0"/>
    <w:rsid w:val="4FF9A066"/>
    <w:rsid w:val="50028125"/>
    <w:rsid w:val="505AF285"/>
    <w:rsid w:val="5063EFA2"/>
    <w:rsid w:val="506BFC2C"/>
    <w:rsid w:val="5071F557"/>
    <w:rsid w:val="50839100"/>
    <w:rsid w:val="509AF626"/>
    <w:rsid w:val="509ECF07"/>
    <w:rsid w:val="50BBB2C4"/>
    <w:rsid w:val="50F84A0D"/>
    <w:rsid w:val="517E96CB"/>
    <w:rsid w:val="51828F8F"/>
    <w:rsid w:val="518FD214"/>
    <w:rsid w:val="51E41F7A"/>
    <w:rsid w:val="52436DC9"/>
    <w:rsid w:val="52466219"/>
    <w:rsid w:val="52BC3EA7"/>
    <w:rsid w:val="52C754D2"/>
    <w:rsid w:val="52ED3778"/>
    <w:rsid w:val="530920A2"/>
    <w:rsid w:val="531A672C"/>
    <w:rsid w:val="532CE7F3"/>
    <w:rsid w:val="5338F71D"/>
    <w:rsid w:val="533A8BB5"/>
    <w:rsid w:val="53697F79"/>
    <w:rsid w:val="536F31F1"/>
    <w:rsid w:val="538A9778"/>
    <w:rsid w:val="53A451E0"/>
    <w:rsid w:val="53B21FC6"/>
    <w:rsid w:val="53B52FEA"/>
    <w:rsid w:val="53CDF533"/>
    <w:rsid w:val="53D647DB"/>
    <w:rsid w:val="540E74B7"/>
    <w:rsid w:val="541BF2AD"/>
    <w:rsid w:val="54332659"/>
    <w:rsid w:val="5434A67B"/>
    <w:rsid w:val="5463C2DE"/>
    <w:rsid w:val="5476ED13"/>
    <w:rsid w:val="549A0236"/>
    <w:rsid w:val="549D4BAB"/>
    <w:rsid w:val="54EC5570"/>
    <w:rsid w:val="54F822BE"/>
    <w:rsid w:val="5507443E"/>
    <w:rsid w:val="5519E34F"/>
    <w:rsid w:val="55249617"/>
    <w:rsid w:val="5565FD3B"/>
    <w:rsid w:val="556C6F28"/>
    <w:rsid w:val="558304C0"/>
    <w:rsid w:val="559BF0D8"/>
    <w:rsid w:val="55A63951"/>
    <w:rsid w:val="55B62897"/>
    <w:rsid w:val="55E17DFB"/>
    <w:rsid w:val="5614F663"/>
    <w:rsid w:val="565144DB"/>
    <w:rsid w:val="565CBFA2"/>
    <w:rsid w:val="567D3096"/>
    <w:rsid w:val="56AFF13F"/>
    <w:rsid w:val="56BA2045"/>
    <w:rsid w:val="56D5BAF9"/>
    <w:rsid w:val="5707C22F"/>
    <w:rsid w:val="574C1299"/>
    <w:rsid w:val="576F6343"/>
    <w:rsid w:val="5782FBFA"/>
    <w:rsid w:val="57FB8152"/>
    <w:rsid w:val="5816A88B"/>
    <w:rsid w:val="58175E1E"/>
    <w:rsid w:val="582D4950"/>
    <w:rsid w:val="5888481C"/>
    <w:rsid w:val="589112B1"/>
    <w:rsid w:val="58917C60"/>
    <w:rsid w:val="58F4B885"/>
    <w:rsid w:val="58F8D113"/>
    <w:rsid w:val="59057182"/>
    <w:rsid w:val="5906F768"/>
    <w:rsid w:val="591C4758"/>
    <w:rsid w:val="59466850"/>
    <w:rsid w:val="59535AB3"/>
    <w:rsid w:val="598A0DF6"/>
    <w:rsid w:val="59B2A943"/>
    <w:rsid w:val="59DE7375"/>
    <w:rsid w:val="59E31A74"/>
    <w:rsid w:val="5A0FA46B"/>
    <w:rsid w:val="5A1A8A64"/>
    <w:rsid w:val="5A33AF2A"/>
    <w:rsid w:val="5A379513"/>
    <w:rsid w:val="5A532AEC"/>
    <w:rsid w:val="5A54F343"/>
    <w:rsid w:val="5A5E3B6F"/>
    <w:rsid w:val="5A64FADA"/>
    <w:rsid w:val="5A65DCB4"/>
    <w:rsid w:val="5A714214"/>
    <w:rsid w:val="5A90A159"/>
    <w:rsid w:val="5A98FF66"/>
    <w:rsid w:val="5AD02909"/>
    <w:rsid w:val="5B0B0BAB"/>
    <w:rsid w:val="5B11FB62"/>
    <w:rsid w:val="5B29B0A0"/>
    <w:rsid w:val="5B2F6559"/>
    <w:rsid w:val="5B669EA5"/>
    <w:rsid w:val="5B7ADF28"/>
    <w:rsid w:val="5B921CCB"/>
    <w:rsid w:val="5BA12577"/>
    <w:rsid w:val="5BE9CF00"/>
    <w:rsid w:val="5BFCC056"/>
    <w:rsid w:val="5C0A4D31"/>
    <w:rsid w:val="5C1223EB"/>
    <w:rsid w:val="5C4529F5"/>
    <w:rsid w:val="5C58AD05"/>
    <w:rsid w:val="5C65ED4C"/>
    <w:rsid w:val="5C864B7A"/>
    <w:rsid w:val="5C9545E0"/>
    <w:rsid w:val="5CC1D43D"/>
    <w:rsid w:val="5CC225F6"/>
    <w:rsid w:val="5CCA27F6"/>
    <w:rsid w:val="5D03F9E7"/>
    <w:rsid w:val="5D1E5F10"/>
    <w:rsid w:val="5D776F5F"/>
    <w:rsid w:val="5D7DFD18"/>
    <w:rsid w:val="5D85F225"/>
    <w:rsid w:val="5D92A330"/>
    <w:rsid w:val="5D9B5AE0"/>
    <w:rsid w:val="5DDB5509"/>
    <w:rsid w:val="5DE16C7E"/>
    <w:rsid w:val="5DE5FBE4"/>
    <w:rsid w:val="5DF47D66"/>
    <w:rsid w:val="5E13FAFD"/>
    <w:rsid w:val="5E3E5FA1"/>
    <w:rsid w:val="5E65C106"/>
    <w:rsid w:val="5EB57420"/>
    <w:rsid w:val="5EBB7AE6"/>
    <w:rsid w:val="5EBC3936"/>
    <w:rsid w:val="5F189B34"/>
    <w:rsid w:val="5F648A61"/>
    <w:rsid w:val="5F6F20E4"/>
    <w:rsid w:val="5F7F1977"/>
    <w:rsid w:val="5F8125E1"/>
    <w:rsid w:val="5F939AE4"/>
    <w:rsid w:val="5F9BC57B"/>
    <w:rsid w:val="5FB28713"/>
    <w:rsid w:val="5FBF820C"/>
    <w:rsid w:val="5FE7B50A"/>
    <w:rsid w:val="5FF597CC"/>
    <w:rsid w:val="5FF8208A"/>
    <w:rsid w:val="600A1BFA"/>
    <w:rsid w:val="600A4D1C"/>
    <w:rsid w:val="60120DAE"/>
    <w:rsid w:val="6019BDF3"/>
    <w:rsid w:val="6021EAC7"/>
    <w:rsid w:val="6048D388"/>
    <w:rsid w:val="60495CE9"/>
    <w:rsid w:val="60666069"/>
    <w:rsid w:val="60706A25"/>
    <w:rsid w:val="6073AE57"/>
    <w:rsid w:val="60C59E00"/>
    <w:rsid w:val="60E34263"/>
    <w:rsid w:val="60EAE6C6"/>
    <w:rsid w:val="60F3C80E"/>
    <w:rsid w:val="6117787F"/>
    <w:rsid w:val="6183BC47"/>
    <w:rsid w:val="61888443"/>
    <w:rsid w:val="618C9F03"/>
    <w:rsid w:val="61A0E3AE"/>
    <w:rsid w:val="61AA0207"/>
    <w:rsid w:val="61B97110"/>
    <w:rsid w:val="61D0DB05"/>
    <w:rsid w:val="61E240C8"/>
    <w:rsid w:val="61E6F744"/>
    <w:rsid w:val="61F38A7C"/>
    <w:rsid w:val="620C4DC6"/>
    <w:rsid w:val="623CF1FF"/>
    <w:rsid w:val="626D864D"/>
    <w:rsid w:val="628D0F86"/>
    <w:rsid w:val="628F986F"/>
    <w:rsid w:val="62A6DDCD"/>
    <w:rsid w:val="62CEAC82"/>
    <w:rsid w:val="62E68782"/>
    <w:rsid w:val="62E72E6D"/>
    <w:rsid w:val="63065AF3"/>
    <w:rsid w:val="6335B876"/>
    <w:rsid w:val="6336CF43"/>
    <w:rsid w:val="63ADB169"/>
    <w:rsid w:val="63AFA093"/>
    <w:rsid w:val="63D7C3F5"/>
    <w:rsid w:val="63DB0637"/>
    <w:rsid w:val="63E46B0E"/>
    <w:rsid w:val="63E617BC"/>
    <w:rsid w:val="63EC43D0"/>
    <w:rsid w:val="6406189E"/>
    <w:rsid w:val="640D13A4"/>
    <w:rsid w:val="642406E9"/>
    <w:rsid w:val="642B0C23"/>
    <w:rsid w:val="6449C77A"/>
    <w:rsid w:val="6463BEEA"/>
    <w:rsid w:val="6493D959"/>
    <w:rsid w:val="649C4A29"/>
    <w:rsid w:val="64B4A6F6"/>
    <w:rsid w:val="64D82E47"/>
    <w:rsid w:val="64D97261"/>
    <w:rsid w:val="64F99371"/>
    <w:rsid w:val="64FAE9E8"/>
    <w:rsid w:val="6513ACFC"/>
    <w:rsid w:val="6530C0A9"/>
    <w:rsid w:val="654D602F"/>
    <w:rsid w:val="65B9E47B"/>
    <w:rsid w:val="65DAAFFF"/>
    <w:rsid w:val="65E345B8"/>
    <w:rsid w:val="6606A96F"/>
    <w:rsid w:val="660A9CB8"/>
    <w:rsid w:val="660BBB42"/>
    <w:rsid w:val="6614E90F"/>
    <w:rsid w:val="6631514E"/>
    <w:rsid w:val="6639AEC3"/>
    <w:rsid w:val="664C64F3"/>
    <w:rsid w:val="667A6A9E"/>
    <w:rsid w:val="66A3216C"/>
    <w:rsid w:val="66A54E00"/>
    <w:rsid w:val="66A7C07D"/>
    <w:rsid w:val="66CC910A"/>
    <w:rsid w:val="66CD7476"/>
    <w:rsid w:val="66FDA977"/>
    <w:rsid w:val="67098256"/>
    <w:rsid w:val="672B964A"/>
    <w:rsid w:val="6762BCFC"/>
    <w:rsid w:val="677732D5"/>
    <w:rsid w:val="678402C0"/>
    <w:rsid w:val="6785EEDE"/>
    <w:rsid w:val="67993EF2"/>
    <w:rsid w:val="679BF472"/>
    <w:rsid w:val="67A418F1"/>
    <w:rsid w:val="67AEF943"/>
    <w:rsid w:val="67B13172"/>
    <w:rsid w:val="67DEF38B"/>
    <w:rsid w:val="67E97216"/>
    <w:rsid w:val="682CCA65"/>
    <w:rsid w:val="684372C5"/>
    <w:rsid w:val="6848D72C"/>
    <w:rsid w:val="684F4CC8"/>
    <w:rsid w:val="6851A013"/>
    <w:rsid w:val="685F095B"/>
    <w:rsid w:val="68683829"/>
    <w:rsid w:val="68949639"/>
    <w:rsid w:val="68E216B6"/>
    <w:rsid w:val="68E23372"/>
    <w:rsid w:val="69151174"/>
    <w:rsid w:val="692358EF"/>
    <w:rsid w:val="692DCC65"/>
    <w:rsid w:val="695BE5EF"/>
    <w:rsid w:val="697DBFF6"/>
    <w:rsid w:val="6995D20F"/>
    <w:rsid w:val="69B8B8DE"/>
    <w:rsid w:val="69BC6DF2"/>
    <w:rsid w:val="69E5212C"/>
    <w:rsid w:val="6A0C0FB4"/>
    <w:rsid w:val="6A0D42AF"/>
    <w:rsid w:val="6A0E8C84"/>
    <w:rsid w:val="6A115611"/>
    <w:rsid w:val="6A3F06E0"/>
    <w:rsid w:val="6A44008C"/>
    <w:rsid w:val="6A4E7A13"/>
    <w:rsid w:val="6A63370C"/>
    <w:rsid w:val="6A7D51AA"/>
    <w:rsid w:val="6A964AD8"/>
    <w:rsid w:val="6AB44746"/>
    <w:rsid w:val="6AB9D811"/>
    <w:rsid w:val="6AC84676"/>
    <w:rsid w:val="6AE85A32"/>
    <w:rsid w:val="6AEA5BA0"/>
    <w:rsid w:val="6AFE3990"/>
    <w:rsid w:val="6B069FD7"/>
    <w:rsid w:val="6B114274"/>
    <w:rsid w:val="6B5DBD36"/>
    <w:rsid w:val="6B5F6563"/>
    <w:rsid w:val="6B83F339"/>
    <w:rsid w:val="6B9EE973"/>
    <w:rsid w:val="6BA36E88"/>
    <w:rsid w:val="6BB41AE2"/>
    <w:rsid w:val="6BE3DD47"/>
    <w:rsid w:val="6C2AFB94"/>
    <w:rsid w:val="6C3C0496"/>
    <w:rsid w:val="6C55A872"/>
    <w:rsid w:val="6C59E510"/>
    <w:rsid w:val="6C65CC77"/>
    <w:rsid w:val="6C807FD6"/>
    <w:rsid w:val="6C83ABD5"/>
    <w:rsid w:val="6C842A93"/>
    <w:rsid w:val="6C8B3E50"/>
    <w:rsid w:val="6CC2EA69"/>
    <w:rsid w:val="6CC38C98"/>
    <w:rsid w:val="6CE17B38"/>
    <w:rsid w:val="6CFBE5D1"/>
    <w:rsid w:val="6D7F8300"/>
    <w:rsid w:val="6DA49ABA"/>
    <w:rsid w:val="6DF178D3"/>
    <w:rsid w:val="6E00E0C8"/>
    <w:rsid w:val="6E6582CD"/>
    <w:rsid w:val="6E7AC5F3"/>
    <w:rsid w:val="6E840449"/>
    <w:rsid w:val="6E86EDE2"/>
    <w:rsid w:val="6E9050DA"/>
    <w:rsid w:val="6EA0DFAC"/>
    <w:rsid w:val="6EAB1267"/>
    <w:rsid w:val="6EB7BDAD"/>
    <w:rsid w:val="6EDBC519"/>
    <w:rsid w:val="6F29F9FB"/>
    <w:rsid w:val="6F7A702E"/>
    <w:rsid w:val="6F9F6AB8"/>
    <w:rsid w:val="6FB3E76E"/>
    <w:rsid w:val="6FB95F0C"/>
    <w:rsid w:val="6FC87F9E"/>
    <w:rsid w:val="6FCCC2E6"/>
    <w:rsid w:val="6FCF2F6E"/>
    <w:rsid w:val="6FEE4C12"/>
    <w:rsid w:val="6FFD87C4"/>
    <w:rsid w:val="7001C524"/>
    <w:rsid w:val="7048B60D"/>
    <w:rsid w:val="704B281B"/>
    <w:rsid w:val="70524E0B"/>
    <w:rsid w:val="7067684B"/>
    <w:rsid w:val="706E5130"/>
    <w:rsid w:val="70772AFF"/>
    <w:rsid w:val="70791E0F"/>
    <w:rsid w:val="707EAD62"/>
    <w:rsid w:val="70B73B4F"/>
    <w:rsid w:val="70C6F01F"/>
    <w:rsid w:val="70CA9D95"/>
    <w:rsid w:val="70DDA6DD"/>
    <w:rsid w:val="711334AC"/>
    <w:rsid w:val="7124A90A"/>
    <w:rsid w:val="7139916F"/>
    <w:rsid w:val="7147F63F"/>
    <w:rsid w:val="715E2A8C"/>
    <w:rsid w:val="716E6351"/>
    <w:rsid w:val="717A25D9"/>
    <w:rsid w:val="717CFD27"/>
    <w:rsid w:val="719A2FDF"/>
    <w:rsid w:val="71B8CB69"/>
    <w:rsid w:val="71F4E11F"/>
    <w:rsid w:val="720AADE5"/>
    <w:rsid w:val="720E336F"/>
    <w:rsid w:val="72395F68"/>
    <w:rsid w:val="7287C990"/>
    <w:rsid w:val="72A68ED8"/>
    <w:rsid w:val="72B333A0"/>
    <w:rsid w:val="7310B9AE"/>
    <w:rsid w:val="73169E60"/>
    <w:rsid w:val="7337A265"/>
    <w:rsid w:val="7346E230"/>
    <w:rsid w:val="73660783"/>
    <w:rsid w:val="73775F1A"/>
    <w:rsid w:val="738056CF"/>
    <w:rsid w:val="7397C9C5"/>
    <w:rsid w:val="739A3135"/>
    <w:rsid w:val="73ABF245"/>
    <w:rsid w:val="73D61CB5"/>
    <w:rsid w:val="73DAF5C3"/>
    <w:rsid w:val="74076D60"/>
    <w:rsid w:val="74104B08"/>
    <w:rsid w:val="74170CE0"/>
    <w:rsid w:val="741B0D2C"/>
    <w:rsid w:val="7468A7DD"/>
    <w:rsid w:val="7472CC0C"/>
    <w:rsid w:val="747921A6"/>
    <w:rsid w:val="7483C87A"/>
    <w:rsid w:val="74AE2A9A"/>
    <w:rsid w:val="74F58C68"/>
    <w:rsid w:val="7505CC65"/>
    <w:rsid w:val="751C2730"/>
    <w:rsid w:val="751D3DE0"/>
    <w:rsid w:val="754936B2"/>
    <w:rsid w:val="757F20F3"/>
    <w:rsid w:val="758D1CBB"/>
    <w:rsid w:val="759BFCD8"/>
    <w:rsid w:val="759F26A5"/>
    <w:rsid w:val="75A0B9CE"/>
    <w:rsid w:val="75B6E76E"/>
    <w:rsid w:val="75CE67C4"/>
    <w:rsid w:val="75DF1C4E"/>
    <w:rsid w:val="75F2C1BD"/>
    <w:rsid w:val="7609FB02"/>
    <w:rsid w:val="760DF6AE"/>
    <w:rsid w:val="767F082F"/>
    <w:rsid w:val="7680CF9C"/>
    <w:rsid w:val="7681FECA"/>
    <w:rsid w:val="76D41490"/>
    <w:rsid w:val="7734FC00"/>
    <w:rsid w:val="7750D381"/>
    <w:rsid w:val="7753AD04"/>
    <w:rsid w:val="777D3B79"/>
    <w:rsid w:val="77982CE3"/>
    <w:rsid w:val="77B47A5B"/>
    <w:rsid w:val="77DACA98"/>
    <w:rsid w:val="77EBFFEE"/>
    <w:rsid w:val="77ECE42C"/>
    <w:rsid w:val="7804C1AC"/>
    <w:rsid w:val="78084363"/>
    <w:rsid w:val="781B7677"/>
    <w:rsid w:val="785DC847"/>
    <w:rsid w:val="78765B41"/>
    <w:rsid w:val="788C47C4"/>
    <w:rsid w:val="78A8A7EE"/>
    <w:rsid w:val="78B0B84E"/>
    <w:rsid w:val="78CD4662"/>
    <w:rsid w:val="78DF5594"/>
    <w:rsid w:val="793FBB45"/>
    <w:rsid w:val="79470797"/>
    <w:rsid w:val="79894B51"/>
    <w:rsid w:val="79A75F9A"/>
    <w:rsid w:val="79B1CB12"/>
    <w:rsid w:val="79B8415B"/>
    <w:rsid w:val="79C5616A"/>
    <w:rsid w:val="79DBE37D"/>
    <w:rsid w:val="79F4F31C"/>
    <w:rsid w:val="7A3409CA"/>
    <w:rsid w:val="7A35938A"/>
    <w:rsid w:val="7A35F886"/>
    <w:rsid w:val="7A6F38A4"/>
    <w:rsid w:val="7A93E97E"/>
    <w:rsid w:val="7AB89CE9"/>
    <w:rsid w:val="7AB8BBA4"/>
    <w:rsid w:val="7ACA60D4"/>
    <w:rsid w:val="7AE5559F"/>
    <w:rsid w:val="7AE8166F"/>
    <w:rsid w:val="7B014B84"/>
    <w:rsid w:val="7B2AB63F"/>
    <w:rsid w:val="7B334C83"/>
    <w:rsid w:val="7B55E351"/>
    <w:rsid w:val="7BA2D803"/>
    <w:rsid w:val="7BD163EB"/>
    <w:rsid w:val="7BDC8A36"/>
    <w:rsid w:val="7BE247B1"/>
    <w:rsid w:val="7C040CB0"/>
    <w:rsid w:val="7C4F6EFA"/>
    <w:rsid w:val="7C545669"/>
    <w:rsid w:val="7C94A07F"/>
    <w:rsid w:val="7CAE7B9D"/>
    <w:rsid w:val="7CC56E2C"/>
    <w:rsid w:val="7CC81F5F"/>
    <w:rsid w:val="7CE20FF0"/>
    <w:rsid w:val="7CF35F62"/>
    <w:rsid w:val="7CFD9E6E"/>
    <w:rsid w:val="7D0908C7"/>
    <w:rsid w:val="7D097B22"/>
    <w:rsid w:val="7D0BD47F"/>
    <w:rsid w:val="7D20B492"/>
    <w:rsid w:val="7D216480"/>
    <w:rsid w:val="7D3EAA8F"/>
    <w:rsid w:val="7D447462"/>
    <w:rsid w:val="7D530C23"/>
    <w:rsid w:val="7D7244E3"/>
    <w:rsid w:val="7D772E00"/>
    <w:rsid w:val="7D9FDD11"/>
    <w:rsid w:val="7DA4BCE3"/>
    <w:rsid w:val="7DA909FB"/>
    <w:rsid w:val="7DA9F3A2"/>
    <w:rsid w:val="7DB411AD"/>
    <w:rsid w:val="7DC8C3B3"/>
    <w:rsid w:val="7DCA24A8"/>
    <w:rsid w:val="7DE16CB2"/>
    <w:rsid w:val="7DF77AA4"/>
    <w:rsid w:val="7E0D9888"/>
    <w:rsid w:val="7E18AC11"/>
    <w:rsid w:val="7E481F38"/>
    <w:rsid w:val="7E89C337"/>
    <w:rsid w:val="7E8AD6A1"/>
    <w:rsid w:val="7EA16C25"/>
    <w:rsid w:val="7EAE9A63"/>
    <w:rsid w:val="7EB924DA"/>
    <w:rsid w:val="7EC37E7E"/>
    <w:rsid w:val="7EC41051"/>
    <w:rsid w:val="7EF15969"/>
    <w:rsid w:val="7EFD2D0E"/>
    <w:rsid w:val="7F0B3CAF"/>
    <w:rsid w:val="7F232A1D"/>
    <w:rsid w:val="7F3C87E6"/>
    <w:rsid w:val="7F81DFA8"/>
    <w:rsid w:val="7FBDB9E1"/>
    <w:rsid w:val="7FFD0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on="f" color="white"/>
      <v:stroke on="f"/>
    </o:shapedefaults>
    <o:shapelayout v:ext="edit">
      <o:idmap v:ext="edit" data="2"/>
    </o:shapelayout>
  </w:shapeDefaults>
  <w:decimalSymbol w:val="."/>
  <w:listSeparator w:val=","/>
  <w14:docId w14:val="194A0F06"/>
  <w15:docId w15:val="{B25C99FF-6E2A-443C-8347-4E6D10087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rsid w:val="00BB75D2"/>
    <w:rPr>
      <w:rFonts w:ascii="Calibri" w:hAnsi="Calibri" w:eastAsia="Calibri" w:cs="Calibri"/>
      <w:lang w:val="en-GB"/>
    </w:rPr>
  </w:style>
  <w:style w:type="paragraph" w:styleId="Heading1">
    <w:name w:val="heading 1"/>
    <w:basedOn w:val="Normal"/>
    <w:next w:val="Normal"/>
    <w:link w:val="Heading1Char"/>
    <w:uiPriority w:val="1"/>
    <w:qFormat/>
    <w:rsid w:val="65E345B8"/>
    <w:pPr>
      <w:keepNext/>
      <w:widowControl/>
      <w:numPr>
        <w:numId w:val="22"/>
      </w:numPr>
      <w:spacing w:before="480" w:after="120"/>
      <w:jc w:val="both"/>
      <w:outlineLvl w:val="0"/>
    </w:pPr>
    <w:rPr>
      <w:rFonts w:eastAsia="Times New Roman" w:cs="Arial" w:asciiTheme="minorHAnsi" w:hAnsiTheme="minorHAnsi"/>
      <w:b/>
      <w:bCs/>
      <w:color w:val="2B3D73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qFormat/>
    <w:rsid w:val="65E345B8"/>
    <w:pPr>
      <w:widowControl/>
      <w:numPr>
        <w:ilvl w:val="1"/>
        <w:numId w:val="22"/>
      </w:numPr>
      <w:spacing w:before="240" w:after="240"/>
      <w:jc w:val="both"/>
      <w:outlineLvl w:val="1"/>
    </w:pPr>
    <w:rPr>
      <w:rFonts w:eastAsia="Times New Roman" w:asciiTheme="majorHAnsi" w:hAnsiTheme="majorHAnsi" w:cstheme="majorBidi"/>
      <w:b/>
      <w:bCs/>
      <w:color w:val="2C3E72" w:themeColor="accent6"/>
    </w:rPr>
  </w:style>
  <w:style w:type="paragraph" w:styleId="Heading3">
    <w:name w:val="heading 3"/>
    <w:basedOn w:val="Normal"/>
    <w:next w:val="Normal"/>
    <w:link w:val="Heading3Char"/>
    <w:uiPriority w:val="1"/>
    <w:qFormat/>
    <w:rsid w:val="65E345B8"/>
    <w:pPr>
      <w:keepNext/>
      <w:widowControl/>
      <w:numPr>
        <w:ilvl w:val="2"/>
        <w:numId w:val="20"/>
      </w:numPr>
      <w:spacing w:before="480" w:after="120"/>
      <w:outlineLvl w:val="2"/>
    </w:pPr>
    <w:rPr>
      <w:rFonts w:ascii="Arial" w:hAnsi="Arial" w:eastAsia="Times New Roman" w:cs="Arial"/>
      <w:color w:val="333333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65E345B8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5F5F5F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65E345B8"/>
    <w:pPr>
      <w:keepNext/>
      <w:keepLines/>
      <w:spacing w:before="40"/>
      <w:outlineLvl w:val="4"/>
    </w:pPr>
    <w:rPr>
      <w:rFonts w:asciiTheme="majorHAnsi" w:hAnsiTheme="majorHAnsi" w:eastAsiaTheme="majorEastAsia" w:cstheme="majorBidi"/>
      <w:color w:val="5F5F5F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65E345B8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3F3F3F" w:themeColor="accent1" w:themeShade="80"/>
    </w:rPr>
  </w:style>
  <w:style w:type="paragraph" w:styleId="Heading7">
    <w:name w:val="heading 7"/>
    <w:basedOn w:val="Heading1"/>
    <w:next w:val="Head1Normal"/>
    <w:link w:val="Heading7Char"/>
    <w:uiPriority w:val="1"/>
    <w:qFormat/>
    <w:rsid w:val="65E345B8"/>
    <w:pPr>
      <w:numPr>
        <w:ilvl w:val="6"/>
        <w:numId w:val="20"/>
      </w:numPr>
      <w:spacing w:after="60"/>
      <w:outlineLvl w:val="6"/>
    </w:pPr>
    <w:rPr>
      <w:rFonts w:ascii="Verdana" w:hAnsi="Verdana"/>
    </w:rPr>
  </w:style>
  <w:style w:type="paragraph" w:styleId="Heading8">
    <w:name w:val="heading 8"/>
    <w:basedOn w:val="Normal"/>
    <w:next w:val="Normal"/>
    <w:link w:val="Heading8Char"/>
    <w:uiPriority w:val="1"/>
    <w:qFormat/>
    <w:rsid w:val="65E345B8"/>
    <w:pPr>
      <w:keepNext/>
      <w:widowControl/>
      <w:numPr>
        <w:ilvl w:val="7"/>
        <w:numId w:val="20"/>
      </w:numPr>
      <w:tabs>
        <w:tab w:val="left" w:pos="851"/>
        <w:tab w:val="left" w:pos="1134"/>
      </w:tabs>
      <w:spacing w:before="240" w:after="60"/>
      <w:outlineLvl w:val="7"/>
    </w:pPr>
    <w:rPr>
      <w:rFonts w:ascii="Verdana" w:hAnsi="Verdana" w:eastAsia="Times New Roman" w:cs="Arial"/>
      <w:b/>
      <w:bCs/>
      <w:color w:val="333333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65E345B8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5C5C5C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65E345B8"/>
    <w:rPr>
      <w:rFonts w:ascii="Calibri Light" w:hAnsi="Calibri Light" w:eastAsia="Calibri Light" w:cs="Calibri Light"/>
      <w:sz w:val="28"/>
      <w:szCs w:val="28"/>
    </w:rPr>
  </w:style>
  <w:style w:type="paragraph" w:styleId="ListParagraph">
    <w:name w:val="List Paragraph"/>
    <w:basedOn w:val="Normal"/>
    <w:uiPriority w:val="34"/>
    <w:qFormat/>
    <w:rsid w:val="65E345B8"/>
  </w:style>
  <w:style w:type="paragraph" w:styleId="TableParagraph" w:customStyle="1">
    <w:name w:val="Table Paragraph"/>
    <w:basedOn w:val="Normal"/>
    <w:uiPriority w:val="1"/>
    <w:rsid w:val="65E345B8"/>
  </w:style>
  <w:style w:type="paragraph" w:styleId="Header">
    <w:name w:val="header"/>
    <w:basedOn w:val="Normal"/>
    <w:link w:val="HeaderChar"/>
    <w:uiPriority w:val="99"/>
    <w:unhideWhenUsed/>
    <w:rsid w:val="65E345B8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65E345B8"/>
    <w:rPr>
      <w:rFonts w:ascii="Calibri" w:hAnsi="Calibri" w:eastAsia="Calibri" w:cs="Calibri"/>
      <w:noProof w:val="0"/>
      <w:lang w:val="en-GB"/>
    </w:rPr>
  </w:style>
  <w:style w:type="paragraph" w:styleId="Footer">
    <w:name w:val="footer"/>
    <w:basedOn w:val="Normal"/>
    <w:link w:val="FooterChar"/>
    <w:uiPriority w:val="99"/>
    <w:unhideWhenUsed/>
    <w:rsid w:val="65E345B8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65E345B8"/>
    <w:rPr>
      <w:rFonts w:ascii="Calibri" w:hAnsi="Calibri" w:eastAsia="Calibri" w:cs="Calibri"/>
      <w:noProof w:val="0"/>
      <w:lang w:val="en-GB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tyle1" w:customStyle="1">
    <w:name w:val="Style1"/>
    <w:basedOn w:val="Normal"/>
    <w:link w:val="Style1Char"/>
    <w:uiPriority w:val="1"/>
    <w:rsid w:val="65E345B8"/>
    <w:pPr>
      <w:spacing w:before="120" w:after="120"/>
      <w:jc w:val="center"/>
    </w:pPr>
    <w:rPr>
      <w:color w:val="616162"/>
      <w:sz w:val="24"/>
      <w:szCs w:val="24"/>
    </w:rPr>
  </w:style>
  <w:style w:type="character" w:styleId="Style1Char" w:customStyle="1">
    <w:name w:val="Style1 Char"/>
    <w:basedOn w:val="DefaultParagraphFont"/>
    <w:link w:val="Style1"/>
    <w:uiPriority w:val="1"/>
    <w:rsid w:val="65E345B8"/>
    <w:rPr>
      <w:rFonts w:ascii="Calibri" w:hAnsi="Calibri" w:eastAsia="Calibri" w:cs="Calibri"/>
      <w:noProof w:val="0"/>
      <w:color w:val="616162"/>
      <w:sz w:val="24"/>
      <w:szCs w:val="24"/>
      <w:lang w:val="en-GB"/>
    </w:rPr>
  </w:style>
  <w:style w:type="paragraph" w:styleId="Normal-paragraph" w:customStyle="1">
    <w:name w:val="Normal-paragraph"/>
    <w:basedOn w:val="Normal"/>
    <w:link w:val="Normal-paragraphChar"/>
    <w:uiPriority w:val="1"/>
    <w:qFormat/>
    <w:rsid w:val="65E345B8"/>
    <w:pPr>
      <w:tabs>
        <w:tab w:val="left" w:pos="4107"/>
        <w:tab w:val="left" w:pos="6883"/>
      </w:tabs>
      <w:spacing w:line="480" w:lineRule="exact"/>
    </w:pPr>
    <w:rPr>
      <w:color w:val="383838"/>
      <w:sz w:val="24"/>
      <w:szCs w:val="24"/>
    </w:rPr>
  </w:style>
  <w:style w:type="paragraph" w:styleId="header-1" w:customStyle="1">
    <w:name w:val="header-1"/>
    <w:basedOn w:val="Style1"/>
    <w:link w:val="header-1Char"/>
    <w:uiPriority w:val="1"/>
    <w:qFormat/>
    <w:rsid w:val="65E345B8"/>
    <w:pPr>
      <w:jc w:val="left"/>
    </w:pPr>
    <w:rPr>
      <w:rFonts w:ascii="Calibri Light" w:hAnsi="Calibri Light" w:cs="Calibri Light"/>
      <w:b/>
      <w:bCs/>
      <w:color w:val="002060"/>
    </w:rPr>
  </w:style>
  <w:style w:type="character" w:styleId="Normal-paragraphChar" w:customStyle="1">
    <w:name w:val="Normal-paragraph Char"/>
    <w:basedOn w:val="DefaultParagraphFont"/>
    <w:link w:val="Normal-paragraph"/>
    <w:uiPriority w:val="1"/>
    <w:rsid w:val="65E345B8"/>
    <w:rPr>
      <w:rFonts w:ascii="Calibri" w:hAnsi="Calibri" w:eastAsia="Calibri" w:cs="Calibri"/>
      <w:noProof w:val="0"/>
      <w:color w:val="383838"/>
      <w:sz w:val="24"/>
      <w:szCs w:val="24"/>
      <w:lang w:val="en-GB"/>
    </w:rPr>
  </w:style>
  <w:style w:type="paragraph" w:styleId="bullet-point" w:customStyle="1">
    <w:name w:val="bullet-point"/>
    <w:basedOn w:val="Style1"/>
    <w:link w:val="bullet-pointChar"/>
    <w:uiPriority w:val="1"/>
    <w:qFormat/>
    <w:rsid w:val="65E345B8"/>
    <w:pPr>
      <w:numPr>
        <w:numId w:val="17"/>
      </w:numPr>
      <w:jc w:val="left"/>
    </w:pPr>
    <w:rPr>
      <w:rFonts w:ascii="Calibri Light" w:hAnsi="Calibri Light" w:cs="Calibri Light"/>
      <w:color w:val="777677"/>
    </w:rPr>
  </w:style>
  <w:style w:type="character" w:styleId="header-1Char" w:customStyle="1">
    <w:name w:val="header-1 Char"/>
    <w:basedOn w:val="Style1Char"/>
    <w:link w:val="header-1"/>
    <w:uiPriority w:val="1"/>
    <w:rsid w:val="65E345B8"/>
    <w:rPr>
      <w:rFonts w:ascii="Calibri Light" w:hAnsi="Calibri Light" w:eastAsia="Calibri" w:cs="Calibri Light"/>
      <w:b/>
      <w:bCs/>
      <w:noProof w:val="0"/>
      <w:color w:val="002060"/>
      <w:sz w:val="24"/>
      <w:szCs w:val="24"/>
      <w:lang w:val="en-GB"/>
    </w:rPr>
  </w:style>
  <w:style w:type="paragraph" w:styleId="number-style" w:customStyle="1">
    <w:name w:val="number-style"/>
    <w:basedOn w:val="Style1"/>
    <w:next w:val="ListNumber"/>
    <w:link w:val="number-styleChar"/>
    <w:uiPriority w:val="1"/>
    <w:qFormat/>
    <w:rsid w:val="65E345B8"/>
    <w:pPr>
      <w:numPr>
        <w:numId w:val="18"/>
      </w:numPr>
      <w:jc w:val="left"/>
    </w:pPr>
    <w:rPr>
      <w:rFonts w:cstheme="minorBidi"/>
      <w:color w:val="777677"/>
    </w:rPr>
  </w:style>
  <w:style w:type="character" w:styleId="bullet-pointChar" w:customStyle="1">
    <w:name w:val="bullet-point Char"/>
    <w:basedOn w:val="Style1Char"/>
    <w:link w:val="bullet-point"/>
    <w:uiPriority w:val="1"/>
    <w:rsid w:val="65E345B8"/>
    <w:rPr>
      <w:rFonts w:ascii="Calibri Light" w:hAnsi="Calibri Light" w:eastAsia="Calibri" w:cs="Calibri Light"/>
      <w:noProof w:val="0"/>
      <w:color w:val="777677"/>
      <w:sz w:val="24"/>
      <w:szCs w:val="24"/>
      <w:lang w:val="en-GB"/>
    </w:rPr>
  </w:style>
  <w:style w:type="paragraph" w:styleId="table-header" w:customStyle="1">
    <w:name w:val="table-header"/>
    <w:basedOn w:val="Style1"/>
    <w:link w:val="table-headerChar"/>
    <w:uiPriority w:val="1"/>
    <w:qFormat/>
    <w:rsid w:val="65E345B8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65E345B8"/>
    <w:pPr>
      <w:numPr>
        <w:numId w:val="19"/>
      </w:numPr>
      <w:contextualSpacing/>
    </w:pPr>
  </w:style>
  <w:style w:type="character" w:styleId="number-styleChar" w:customStyle="1">
    <w:name w:val="number-style Char"/>
    <w:basedOn w:val="Style1Char"/>
    <w:link w:val="number-style"/>
    <w:uiPriority w:val="1"/>
    <w:rsid w:val="65E345B8"/>
    <w:rPr>
      <w:rFonts w:ascii="Calibri" w:hAnsi="Calibri" w:eastAsia="Calibri" w:cstheme="minorBidi"/>
      <w:noProof w:val="0"/>
      <w:color w:val="777677"/>
      <w:sz w:val="24"/>
      <w:szCs w:val="24"/>
      <w:lang w:val="en-GB"/>
    </w:rPr>
  </w:style>
  <w:style w:type="character" w:styleId="table-headerChar" w:customStyle="1">
    <w:name w:val="table-header Char"/>
    <w:basedOn w:val="Style1Char"/>
    <w:link w:val="table-header"/>
    <w:uiPriority w:val="1"/>
    <w:rsid w:val="65E345B8"/>
    <w:rPr>
      <w:rFonts w:ascii="Calibri" w:hAnsi="Calibri" w:eastAsia="Calibri" w:cs="Calibri"/>
      <w:noProof w:val="0"/>
      <w:color w:val="616162"/>
      <w:sz w:val="24"/>
      <w:szCs w:val="24"/>
      <w:lang w:val="en-GB"/>
    </w:rPr>
  </w:style>
  <w:style w:type="table" w:styleId="Style2" w:customStyle="1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styleId="Style3" w:customStyle="1">
    <w:name w:val="Style3"/>
    <w:basedOn w:val="header-1"/>
    <w:link w:val="Style3Char"/>
    <w:uiPriority w:val="1"/>
    <w:qFormat/>
    <w:rsid w:val="65E345B8"/>
    <w:rPr>
      <w:b w:val="0"/>
      <w:bCs w:val="0"/>
    </w:rPr>
  </w:style>
  <w:style w:type="character" w:styleId="Style3Char" w:customStyle="1">
    <w:name w:val="Style3 Char"/>
    <w:basedOn w:val="header-1Char"/>
    <w:link w:val="Style3"/>
    <w:uiPriority w:val="1"/>
    <w:rsid w:val="65E345B8"/>
    <w:rPr>
      <w:rFonts w:ascii="Calibri Light" w:hAnsi="Calibri Light" w:eastAsia="Calibri" w:cs="Calibri Light"/>
      <w:b w:val="0"/>
      <w:bCs w:val="0"/>
      <w:noProof w:val="0"/>
      <w:color w:val="262626"/>
      <w:sz w:val="24"/>
      <w:szCs w:val="24"/>
      <w:lang w:val="en-GB"/>
    </w:rPr>
  </w:style>
  <w:style w:type="character" w:styleId="BodyTextChar" w:customStyle="1">
    <w:name w:val="Body Text Char"/>
    <w:basedOn w:val="DefaultParagraphFont"/>
    <w:link w:val="BodyText"/>
    <w:uiPriority w:val="1"/>
    <w:rsid w:val="65E345B8"/>
    <w:rPr>
      <w:rFonts w:ascii="Calibri Light" w:hAnsi="Calibri Light" w:eastAsia="Calibri Light" w:cs="Calibri Light"/>
      <w:noProof w:val="0"/>
      <w:sz w:val="28"/>
      <w:szCs w:val="28"/>
      <w:lang w:val="en-GB"/>
    </w:rPr>
  </w:style>
  <w:style w:type="paragraph" w:styleId="normal-paragraph0" w:customStyle="1">
    <w:name w:val="normal-paragraph"/>
    <w:basedOn w:val="Normal"/>
    <w:link w:val="normal-paragraphChar0"/>
    <w:uiPriority w:val="1"/>
    <w:qFormat/>
    <w:rsid w:val="65E345B8"/>
    <w:pPr>
      <w:spacing w:line="312" w:lineRule="auto"/>
    </w:pPr>
    <w:rPr>
      <w:color w:val="383838"/>
      <w:sz w:val="24"/>
      <w:szCs w:val="24"/>
    </w:rPr>
  </w:style>
  <w:style w:type="character" w:styleId="normal-paragraphChar0" w:customStyle="1">
    <w:name w:val="normal-paragraph Char"/>
    <w:basedOn w:val="DefaultParagraphFont"/>
    <w:link w:val="normal-paragraph0"/>
    <w:uiPriority w:val="1"/>
    <w:rsid w:val="65E345B8"/>
    <w:rPr>
      <w:rFonts w:ascii="Calibri" w:hAnsi="Calibri" w:eastAsia="Calibri" w:cs="Calibri"/>
      <w:noProof w:val="0"/>
      <w:color w:val="383838"/>
      <w:sz w:val="24"/>
      <w:szCs w:val="24"/>
      <w:lang w:val="en-GB"/>
    </w:rPr>
  </w:style>
  <w:style w:type="table" w:styleId="TableGrid2" w:customStyle="1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hAnsi="Times New Roman" w:eastAsia="Times New Roman" w:cs="Arial"/>
      <w:color w:val="333333"/>
      <w:kern w:val="28"/>
      <w:lang w:val="en-GB"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OC1">
    <w:name w:val="toc 1"/>
    <w:basedOn w:val="Normal"/>
    <w:next w:val="Normal"/>
    <w:uiPriority w:val="39"/>
    <w:rsid w:val="65E345B8"/>
    <w:pPr>
      <w:widowControl/>
      <w:tabs>
        <w:tab w:val="left" w:pos="400"/>
        <w:tab w:val="right" w:leader="dot" w:pos="9639"/>
        <w:tab w:val="right" w:leader="dot" w:pos="9780"/>
      </w:tabs>
      <w:spacing w:line="360" w:lineRule="auto"/>
    </w:pPr>
    <w:rPr>
      <w:rFonts w:ascii="Arial" w:hAnsi="Arial" w:eastAsia="Times New Roman" w:cs="Arial"/>
      <w:color w:val="333333"/>
    </w:rPr>
  </w:style>
  <w:style w:type="paragraph" w:styleId="TOC2">
    <w:name w:val="toc 2"/>
    <w:basedOn w:val="Normal"/>
    <w:next w:val="Normal"/>
    <w:uiPriority w:val="39"/>
    <w:rsid w:val="65E345B8"/>
    <w:pPr>
      <w:widowControl/>
      <w:tabs>
        <w:tab w:val="left" w:pos="880"/>
        <w:tab w:val="right" w:leader="dot" w:pos="9639"/>
      </w:tabs>
      <w:spacing w:line="360" w:lineRule="auto"/>
      <w:ind w:left="198"/>
    </w:pPr>
    <w:rPr>
      <w:rFonts w:ascii="Arial" w:hAnsi="Arial" w:eastAsia="Times New Roman" w:cs="Arial"/>
      <w:noProof/>
      <w:color w:val="333333"/>
    </w:rPr>
  </w:style>
  <w:style w:type="character" w:styleId="Hyperlink">
    <w:name w:val="Hyperlink"/>
    <w:basedOn w:val="DefaultParagraphFont"/>
    <w:uiPriority w:val="99"/>
    <w:rsid w:val="00104222"/>
    <w:rPr>
      <w:color w:val="0000FF"/>
      <w:u w:val="single"/>
    </w:rPr>
  </w:style>
  <w:style w:type="character" w:styleId="normaltextrun" w:customStyle="1">
    <w:name w:val="normaltextrun"/>
    <w:basedOn w:val="DefaultParagraphFont"/>
    <w:rsid w:val="00104222"/>
  </w:style>
  <w:style w:type="character" w:styleId="eop" w:customStyle="1">
    <w:name w:val="eop"/>
    <w:basedOn w:val="DefaultParagraphFont"/>
    <w:rsid w:val="00104222"/>
  </w:style>
  <w:style w:type="character" w:styleId="Heading1Char" w:customStyle="1">
    <w:name w:val="Heading 1 Char"/>
    <w:basedOn w:val="DefaultParagraphFont"/>
    <w:link w:val="Heading1"/>
    <w:uiPriority w:val="1"/>
    <w:rsid w:val="65E345B8"/>
    <w:rPr>
      <w:rFonts w:eastAsia="Times New Roman" w:cs="Arial"/>
      <w:b/>
      <w:bCs/>
      <w:color w:val="2B3D73"/>
      <w:sz w:val="28"/>
      <w:szCs w:val="28"/>
      <w:lang w:val="en-GB"/>
    </w:rPr>
  </w:style>
  <w:style w:type="character" w:styleId="Heading2Char" w:customStyle="1">
    <w:name w:val="Heading 2 Char"/>
    <w:basedOn w:val="DefaultParagraphFont"/>
    <w:link w:val="Heading2"/>
    <w:uiPriority w:val="1"/>
    <w:rsid w:val="65E345B8"/>
    <w:rPr>
      <w:rFonts w:eastAsia="Times New Roman" w:asciiTheme="majorHAnsi" w:hAnsiTheme="majorHAnsi" w:cstheme="majorBidi"/>
      <w:b/>
      <w:bCs/>
      <w:noProof w:val="0"/>
      <w:color w:val="2C3E72" w:themeColor="accent6"/>
      <w:lang w:val="en-GB"/>
    </w:rPr>
  </w:style>
  <w:style w:type="character" w:styleId="Heading3Char" w:customStyle="1">
    <w:name w:val="Heading 3 Char"/>
    <w:basedOn w:val="DefaultParagraphFont"/>
    <w:link w:val="Heading3"/>
    <w:uiPriority w:val="1"/>
    <w:rsid w:val="65E345B8"/>
    <w:rPr>
      <w:rFonts w:ascii="Arial" w:hAnsi="Arial" w:eastAsia="Times New Roman" w:cs="Arial"/>
      <w:noProof w:val="0"/>
      <w:color w:val="333333"/>
      <w:lang w:val="en-GB"/>
    </w:rPr>
  </w:style>
  <w:style w:type="character" w:styleId="Heading7Char" w:customStyle="1">
    <w:name w:val="Heading 7 Char"/>
    <w:basedOn w:val="DefaultParagraphFont"/>
    <w:link w:val="Heading7"/>
    <w:uiPriority w:val="1"/>
    <w:rsid w:val="65E345B8"/>
    <w:rPr>
      <w:rFonts w:ascii="Verdana" w:hAnsi="Verdana" w:eastAsia="Times New Roman" w:cs="Arial"/>
      <w:b/>
      <w:bCs/>
      <w:noProof w:val="0"/>
      <w:color w:val="2B3D73"/>
      <w:sz w:val="28"/>
      <w:szCs w:val="28"/>
      <w:lang w:val="en-GB"/>
    </w:rPr>
  </w:style>
  <w:style w:type="character" w:styleId="Heading8Char" w:customStyle="1">
    <w:name w:val="Heading 8 Char"/>
    <w:basedOn w:val="DefaultParagraphFont"/>
    <w:link w:val="Heading8"/>
    <w:uiPriority w:val="1"/>
    <w:rsid w:val="65E345B8"/>
    <w:rPr>
      <w:rFonts w:ascii="Verdana" w:hAnsi="Verdana" w:eastAsia="Times New Roman" w:cs="Arial"/>
      <w:b/>
      <w:bCs/>
      <w:noProof w:val="0"/>
      <w:color w:val="333333"/>
      <w:sz w:val="24"/>
      <w:szCs w:val="24"/>
      <w:lang w:val="en-GB"/>
    </w:rPr>
  </w:style>
  <w:style w:type="paragraph" w:styleId="Head1Normal" w:customStyle="1">
    <w:name w:val="Head1Normal"/>
    <w:basedOn w:val="Normal"/>
    <w:link w:val="Head1NormalChar"/>
    <w:uiPriority w:val="1"/>
    <w:rsid w:val="65E345B8"/>
    <w:pPr>
      <w:keepNext/>
      <w:widowControl/>
      <w:spacing w:before="120" w:after="120"/>
      <w:jc w:val="both"/>
    </w:pPr>
    <w:rPr>
      <w:rFonts w:ascii="Verdana" w:hAnsi="Verdana" w:eastAsia="Times New Roman" w:cs="Arial"/>
      <w:color w:val="333333"/>
      <w:sz w:val="20"/>
      <w:szCs w:val="20"/>
    </w:rPr>
  </w:style>
  <w:style w:type="character" w:styleId="Head1NormalChar" w:customStyle="1">
    <w:name w:val="Head1Normal Char"/>
    <w:basedOn w:val="DefaultParagraphFont"/>
    <w:link w:val="Head1Normal"/>
    <w:uiPriority w:val="1"/>
    <w:rsid w:val="65E345B8"/>
    <w:rPr>
      <w:rFonts w:ascii="Verdana" w:hAnsi="Verdana" w:eastAsia="Times New Roman" w:cs="Arial"/>
      <w:noProof w:val="0"/>
      <w:color w:val="333333"/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unhideWhenUsed/>
    <w:rsid w:val="008779CC"/>
    <w:rPr>
      <w:color w:val="605E5C"/>
      <w:shd w:val="clear" w:color="auto" w:fill="E1DFDD"/>
    </w:rPr>
  </w:style>
  <w:style w:type="paragraph" w:styleId="ListContinue">
    <w:name w:val="List Continue"/>
    <w:basedOn w:val="Normal"/>
    <w:uiPriority w:val="99"/>
    <w:semiHidden/>
    <w:unhideWhenUsed/>
    <w:rsid w:val="65E345B8"/>
    <w:pPr>
      <w:spacing w:after="120"/>
      <w:ind w:left="283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65E345B8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65E345B8"/>
    <w:rPr>
      <w:rFonts w:ascii="Calibri" w:hAnsi="Calibri" w:eastAsia="Calibri" w:cs="Calibri"/>
      <w:noProof w:val="0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282CA3"/>
    <w:rPr>
      <w:vertAlign w:val="superscript"/>
    </w:rPr>
  </w:style>
  <w:style w:type="character" w:styleId="Heading4Char" w:customStyle="1">
    <w:name w:val="Heading 4 Char"/>
    <w:basedOn w:val="DefaultParagraphFont"/>
    <w:link w:val="Heading4"/>
    <w:uiPriority w:val="9"/>
    <w:rsid w:val="65E345B8"/>
    <w:rPr>
      <w:rFonts w:asciiTheme="majorHAnsi" w:hAnsiTheme="majorHAnsi" w:eastAsiaTheme="majorEastAsia" w:cstheme="majorBidi"/>
      <w:i/>
      <w:iCs/>
      <w:noProof w:val="0"/>
      <w:color w:val="5F5F5F" w:themeColor="accent1" w:themeShade="BF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04C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65E345B8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65E345B8"/>
    <w:rPr>
      <w:rFonts w:ascii="Calibri" w:hAnsi="Calibri" w:eastAsia="Calibri" w:cs="Calibri"/>
      <w:noProof w:val="0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65E345B8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65E345B8"/>
    <w:rPr>
      <w:rFonts w:ascii="Calibri" w:hAnsi="Calibri" w:eastAsia="Calibri" w:cs="Calibri"/>
      <w:b/>
      <w:bCs/>
      <w:noProof w:val="0"/>
      <w:sz w:val="20"/>
      <w:szCs w:val="20"/>
      <w:lang w:val="en-GB"/>
    </w:rPr>
  </w:style>
  <w:style w:type="character" w:styleId="Mention">
    <w:name w:val="Mention"/>
    <w:basedOn w:val="DefaultParagraphFont"/>
    <w:uiPriority w:val="99"/>
    <w:unhideWhenUsed/>
    <w:rsid w:val="00FA6F6E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F26389"/>
    <w:pPr>
      <w:widowControl/>
      <w:autoSpaceDE/>
      <w:autoSpaceDN/>
    </w:pPr>
    <w:rPr>
      <w:rFonts w:ascii="Calibri" w:hAnsi="Calibri" w:eastAsia="Calibri" w:cs="Calibri"/>
    </w:rPr>
  </w:style>
  <w:style w:type="paragraph" w:styleId="TOCHeading">
    <w:name w:val="TOC Heading"/>
    <w:basedOn w:val="Heading1"/>
    <w:next w:val="Normal"/>
    <w:uiPriority w:val="39"/>
    <w:unhideWhenUsed/>
    <w:qFormat/>
    <w:rsid w:val="65E345B8"/>
    <w:pPr>
      <w:keepLines/>
      <w:spacing w:before="240" w:after="0" w:line="259" w:lineRule="auto"/>
    </w:pPr>
    <w:rPr>
      <w:rFonts w:asciiTheme="majorHAnsi" w:hAnsiTheme="majorHAnsi" w:eastAsiaTheme="majorEastAsia" w:cstheme="majorBidi"/>
      <w:b w:val="0"/>
      <w:bCs w:val="0"/>
      <w:color w:val="5F5F5F" w:themeColor="accent1" w:themeShade="BF"/>
      <w:sz w:val="32"/>
      <w:szCs w:val="32"/>
      <w:lang w:val="en-US"/>
    </w:rPr>
  </w:style>
  <w:style w:type="numbering" w:styleId="CurrentList1" w:customStyle="1">
    <w:name w:val="Current List1"/>
    <w:uiPriority w:val="99"/>
    <w:rsid w:val="00D87008"/>
    <w:pPr>
      <w:numPr>
        <w:numId w:val="21"/>
      </w:numPr>
    </w:pPr>
  </w:style>
  <w:style w:type="character" w:styleId="FollowedHyperlink">
    <w:name w:val="FollowedHyperlink"/>
    <w:basedOn w:val="DefaultParagraphFont"/>
    <w:uiPriority w:val="99"/>
    <w:semiHidden/>
    <w:unhideWhenUsed/>
    <w:rsid w:val="00C112BD"/>
    <w:rPr>
      <w:color w:val="2C3E72" w:themeColor="followedHyperlink"/>
      <w:u w:val="single"/>
    </w:rPr>
  </w:style>
  <w:style w:type="table" w:styleId="TableGrid1" w:customStyle="1">
    <w:name w:val="Table Grid1"/>
    <w:basedOn w:val="TableNormal"/>
    <w:next w:val="TableGrid"/>
    <w:rsid w:val="003E238A"/>
    <w:pPr>
      <w:widowControl/>
      <w:autoSpaceDE/>
      <w:autoSpaceDN/>
    </w:pPr>
    <w:rPr>
      <w:rFonts w:ascii="Times New Roman" w:hAnsi="Times New Roman" w:eastAsia="Times New Roman" w:cs="Arial"/>
      <w:color w:val="333333"/>
      <w:kern w:val="28"/>
      <w:lang w:val="en-GB"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agraph" w:customStyle="1">
    <w:name w:val="paragraph"/>
    <w:basedOn w:val="Normal"/>
    <w:uiPriority w:val="1"/>
    <w:rsid w:val="65E345B8"/>
    <w:pPr>
      <w:widowControl/>
      <w:spacing w:beforeAutospacing="1" w:afterAutospacing="1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65E345B8"/>
    <w:pPr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65E345B8"/>
    <w:rPr>
      <w:rFonts w:eastAsiaTheme="minorEastAsia"/>
      <w:color w:val="828282"/>
    </w:rPr>
  </w:style>
  <w:style w:type="paragraph" w:styleId="Quote">
    <w:name w:val="Quote"/>
    <w:basedOn w:val="Normal"/>
    <w:next w:val="Normal"/>
    <w:link w:val="QuoteChar"/>
    <w:uiPriority w:val="29"/>
    <w:qFormat/>
    <w:rsid w:val="65E345B8"/>
    <w:pPr>
      <w:spacing w:before="200"/>
      <w:ind w:left="864" w:right="864"/>
      <w:jc w:val="center"/>
    </w:pPr>
    <w:rPr>
      <w:i/>
      <w:iCs/>
      <w:color w:val="6F6F6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65E345B8"/>
    <w:pPr>
      <w:spacing w:before="360" w:after="360"/>
      <w:ind w:left="864" w:right="864"/>
      <w:jc w:val="center"/>
    </w:pPr>
    <w:rPr>
      <w:i/>
      <w:iCs/>
      <w:color w:val="7F7F7F" w:themeColor="accent1"/>
    </w:rPr>
  </w:style>
  <w:style w:type="character" w:styleId="Heading5Char" w:customStyle="1">
    <w:name w:val="Heading 5 Char"/>
    <w:basedOn w:val="DefaultParagraphFont"/>
    <w:link w:val="Heading5"/>
    <w:uiPriority w:val="9"/>
    <w:rsid w:val="65E345B8"/>
    <w:rPr>
      <w:rFonts w:asciiTheme="majorHAnsi" w:hAnsiTheme="majorHAnsi" w:eastAsiaTheme="majorEastAsia" w:cstheme="majorBidi"/>
      <w:noProof w:val="0"/>
      <w:color w:val="5F5F5F" w:themeColor="accent1" w:themeShade="BF"/>
      <w:lang w:val="en-GB"/>
    </w:rPr>
  </w:style>
  <w:style w:type="character" w:styleId="Heading6Char" w:customStyle="1">
    <w:name w:val="Heading 6 Char"/>
    <w:basedOn w:val="DefaultParagraphFont"/>
    <w:link w:val="Heading6"/>
    <w:uiPriority w:val="9"/>
    <w:rsid w:val="65E345B8"/>
    <w:rPr>
      <w:rFonts w:asciiTheme="majorHAnsi" w:hAnsiTheme="majorHAnsi" w:eastAsiaTheme="majorEastAsia" w:cstheme="majorBidi"/>
      <w:noProof w:val="0"/>
      <w:color w:val="3F3F3F" w:themeColor="accent1" w:themeShade="80"/>
      <w:lang w:val="en-GB"/>
    </w:rPr>
  </w:style>
  <w:style w:type="character" w:styleId="Heading9Char" w:customStyle="1">
    <w:name w:val="Heading 9 Char"/>
    <w:basedOn w:val="DefaultParagraphFont"/>
    <w:link w:val="Heading9"/>
    <w:uiPriority w:val="9"/>
    <w:rsid w:val="65E345B8"/>
    <w:rPr>
      <w:rFonts w:asciiTheme="majorHAnsi" w:hAnsiTheme="majorHAnsi" w:eastAsiaTheme="majorEastAsia" w:cstheme="majorBidi"/>
      <w:i/>
      <w:iCs/>
      <w:noProof w:val="0"/>
      <w:color w:val="5C5C5C"/>
      <w:sz w:val="21"/>
      <w:szCs w:val="21"/>
      <w:lang w:val="en-GB"/>
    </w:rPr>
  </w:style>
  <w:style w:type="character" w:styleId="TitleChar" w:customStyle="1">
    <w:name w:val="Title Char"/>
    <w:basedOn w:val="DefaultParagraphFont"/>
    <w:link w:val="Title"/>
    <w:uiPriority w:val="10"/>
    <w:rsid w:val="65E345B8"/>
    <w:rPr>
      <w:rFonts w:asciiTheme="majorHAnsi" w:hAnsiTheme="majorHAnsi" w:eastAsiaTheme="majorEastAsia" w:cstheme="majorBidi"/>
      <w:noProof w:val="0"/>
      <w:sz w:val="56"/>
      <w:szCs w:val="56"/>
      <w:lang w:val="en-GB"/>
    </w:rPr>
  </w:style>
  <w:style w:type="character" w:styleId="SubtitleChar" w:customStyle="1">
    <w:name w:val="Subtitle Char"/>
    <w:basedOn w:val="DefaultParagraphFont"/>
    <w:link w:val="Subtitle"/>
    <w:uiPriority w:val="11"/>
    <w:rsid w:val="65E345B8"/>
    <w:rPr>
      <w:rFonts w:asciiTheme="minorHAnsi" w:hAnsiTheme="minorHAnsi" w:eastAsiaTheme="minorEastAsia" w:cstheme="minorBidi"/>
      <w:noProof w:val="0"/>
      <w:color w:val="828282"/>
      <w:lang w:val="en-GB"/>
    </w:rPr>
  </w:style>
  <w:style w:type="character" w:styleId="QuoteChar" w:customStyle="1">
    <w:name w:val="Quote Char"/>
    <w:basedOn w:val="DefaultParagraphFont"/>
    <w:link w:val="Quote"/>
    <w:uiPriority w:val="29"/>
    <w:rsid w:val="65E345B8"/>
    <w:rPr>
      <w:i/>
      <w:iCs/>
      <w:noProof w:val="0"/>
      <w:color w:val="6F6F6F"/>
      <w:lang w:val="en-GB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65E345B8"/>
    <w:rPr>
      <w:i/>
      <w:iCs/>
      <w:noProof w:val="0"/>
      <w:color w:val="7F7F7F" w:themeColor="accent1"/>
      <w:lang w:val="en-GB"/>
    </w:rPr>
  </w:style>
  <w:style w:type="paragraph" w:styleId="TOC3">
    <w:name w:val="toc 3"/>
    <w:basedOn w:val="Normal"/>
    <w:next w:val="Normal"/>
    <w:uiPriority w:val="39"/>
    <w:unhideWhenUsed/>
    <w:rsid w:val="65E345B8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65E345B8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65E345B8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65E345B8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65E345B8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65E345B8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65E345B8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65E345B8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65E345B8"/>
    <w:rPr>
      <w:noProof w:val="0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1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91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3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47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1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64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7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39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34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56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8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0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9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63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89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81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437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0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6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73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03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53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48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78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24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53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582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93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09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88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08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27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84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66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3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15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3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63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08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15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53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33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227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85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848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15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32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7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1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2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25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6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2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5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14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03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63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67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18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4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nhswales365.sharepoint.com/sites/DHC_RM?xsdata=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&amp;sdata=WU9PbndPYkpZd1EvUTU0K1ZXSitGd2dLQ2pPT1JoUFBoZk9CU3VmcURtUT0%3D&amp;ovuser=bb5628b8-e328-4082-a856-433c9edc8fae%2CNicolette.Sutton%40wales.nhs.uk&amp;OR=Teams-HL&amp;CT=1733404119733&amp;clickparams=eyJBcHBOYW1lIjoiVGVhbXMtRGVza3RvcCIsIkFwcFZlcnNpb24iOiI0OS8yNDEwMjAwMTMxOCIsIkhhc0ZlZGVyYXRlZFVzZXIiOmZhbHNlfQ%3D%3D" TargetMode="External" Id="rId13" /><Relationship Type="http://schemas.microsoft.com/office/2019/05/relationships/documenttasks" Target="documenttasks/documenttasks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https://eur03.safelinks.protection.outlook.com/?url=https%3A%2F%2Fnhswales.ipassportqms.com%2Fshow_document%3Fdoc_id%3Dfca6e2d1f973a72f52fab9b62f9ae9cd%26latest%3Dtrue&amp;data=05%7C02%7CNicolette.Sutton%40wales.nhs.uk%7C87a5851d64f74a3d5f8608dd0961a3b7%7Cbb5628b8e3284082a856433c9edc8fae%7C0%7C0%7C638677037172101844%7CUnknown%7CTWFpbGZsb3d8eyJFbXB0eU1hcGkiOnRydWUsIlYiOiIwLjAuMDAwMCIsIlAiOiJXaW4zMiIsIkFOIjoiTWFpbCIsIldUIjoyfQ%3D%3D%7C0%7C%7C%7C&amp;sdata=tXiwJbybRVCsqXjO4Ut6SS%2FN09PXMampTUBOTfk%2ByPE%3D&amp;reserved=0" TargetMode="Externa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eur03.safelinks.protection.outlook.com/?url=https%3A%2F%2Fnhswales.ipassportqms.com%2Fshow_document%3Fdoc_id%3D4585dd3608900af864478b5f02ea8e61%26latest%3Dtrue&amp;data=05%7C02%7CNicolette.Sutton%40wales.nhs.uk%7C87a5851d64f74a3d5f8608dd0961a3b7%7Cbb5628b8e3284082a856433c9edc8fae%7C0%7C0%7C638677037172085030%7CUnknown%7CTWFpbGZsb3d8eyJFbXB0eU1hcGkiOnRydWUsIlYiOiIwLjAuMDAwMCIsIlAiOiJXaW4zMiIsIkFOIjoiTWFpbCIsIldUIjoyfQ%3D%3D%7C0%7C%7C%7C&amp;sdata=LQ2YNVHqRZTLQa9tRMJT9DTy7Vuj%2FQCjNog0cmnj%2BmI%3D&amp;reserved=0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-SOP-Standard%20Operating%20Procedure%20v1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2BD2094F-318C-4D23-AA4B-39271D1C1255}">
    <t:Anchor>
      <t:Comment id="346620905"/>
    </t:Anchor>
    <t:History>
      <t:Event id="{103A22D2-AE80-4823-AB80-4FBC9BE95EB0}" time="2022-06-29T15:37:53.288Z">
        <t:Attribution userId="S::phil.samuel@wales.nhs.uk::50cd2c0f-b7a4-45aa-aa8e-493f14bcdbc7" userProvider="AD" userName="Phil Samuel (DHCW -Primary Care Services)"/>
        <t:Anchor>
          <t:Comment id="346620905"/>
        </t:Anchor>
        <t:Create/>
      </t:Event>
      <t:Event id="{807218F5-F054-426E-A124-43B7E5443384}" time="2022-06-29T15:37:53.288Z">
        <t:Attribution userId="S::phil.samuel@wales.nhs.uk::50cd2c0f-b7a4-45aa-aa8e-493f14bcdbc7" userProvider="AD" userName="Phil Samuel (DHCW -Primary Care Services)"/>
        <t:Anchor>
          <t:Comment id="346620905"/>
        </t:Anchor>
        <t:Assign userId="S::Mat.FriedlanderMoseley@wales.nhs.uk::523cf089-f27c-4c80-85e0-67f888e5aa98" userProvider="AD" userName="Mat FriedlanderMoseley (DHCW – Service Transformation)"/>
      </t:Event>
      <t:Event id="{51542C68-2FC5-49F8-BA96-EB4883823AA0}" time="2022-06-29T15:37:53.288Z">
        <t:Attribution userId="S::phil.samuel@wales.nhs.uk::50cd2c0f-b7a4-45aa-aa8e-493f14bcdbc7" userProvider="AD" userName="Phil Samuel (DHCW -Primary Care Services)"/>
        <t:Anchor>
          <t:Comment id="346620905"/>
        </t:Anchor>
        <t:SetTitle title="@Mat FriedlanderMoseley (DHCW – Service Transformation) did you intend to remove NWSSP from this part (assume not)? Their system needs to be ready along with the others"/>
      </t:Event>
    </t:History>
  </t:Task>
  <t:Task id="{54BE2B6A-759D-4FEA-97B6-848FDA7EA8D5}">
    <t:Anchor>
      <t:Comment id="39049269"/>
    </t:Anchor>
    <t:History>
      <t:Event id="{FF1FE242-B510-4BCA-AD0F-6A340A95B307}" time="2023-11-30T10:56:25.833Z">
        <t:Attribution userId="S::dave.nurse@wales.nhs.uk::ca9d110e-3769-4a0c-9852-31f3320e108b" userProvider="AD" userName="Dave Nurse  (DHCW - Service Transformation)"/>
        <t:Anchor>
          <t:Comment id="39049269"/>
        </t:Anchor>
        <t:Create/>
      </t:Event>
      <t:Event id="{AC7274D1-06F4-4069-8CA2-F0A0E0F60994}" time="2023-11-30T10:56:25.833Z">
        <t:Attribution userId="S::dave.nurse@wales.nhs.uk::ca9d110e-3769-4a0c-9852-31f3320e108b" userProvider="AD" userName="Dave Nurse  (DHCW - Service Transformation)"/>
        <t:Anchor>
          <t:Comment id="39049269"/>
        </t:Anchor>
        <t:Assign userId="S::Margaret.Folasayo@wales.nhs.uk::107ec37d-cdad-42ed-ba5b-6738d471c694" userProvider="AD" userName="Margaret Folasayo (DHCW - Engagement And Strategy)"/>
      </t:Event>
      <t:Event id="{A3F99404-60D2-4B3C-971D-0EB71E5BD70A}" time="2023-11-30T10:56:25.833Z">
        <t:Attribution userId="S::dave.nurse@wales.nhs.uk::ca9d110e-3769-4a0c-9852-31f3320e108b" userProvider="AD" userName="Dave Nurse  (DHCW - Service Transformation)"/>
        <t:Anchor>
          <t:Comment id="39049269"/>
        </t:Anchor>
        <t:SetTitle title="@Margaret Folasayo (DHCW - Engagement And Strategy) can you get Jon to complete this section please"/>
      </t:Event>
    </t:History>
  </t:Task>
  <t:Task id="{B0B6BD21-2B61-473B-BE09-8F9C50AABA38}">
    <t:Anchor>
      <t:Comment id="1342194451"/>
    </t:Anchor>
    <t:History>
      <t:Event id="{9B543D45-98FD-4033-A4F2-B765686876BD}" time="2023-12-11T10:19:44.632Z">
        <t:Attribution userId="S::edward.spencer3@wales.nhs.uk::bd3d55da-1b7c-42bf-a568-6619d8f53ccf" userProvider="AD" userName="Edward Spencer (DHCW - Service Transformation)"/>
        <t:Anchor>
          <t:Comment id="1342194451"/>
        </t:Anchor>
        <t:Create/>
      </t:Event>
      <t:Event id="{A2841F2F-81F5-4666-9E43-2D331104A347}" time="2023-12-11T10:19:44.632Z">
        <t:Attribution userId="S::edward.spencer3@wales.nhs.uk::bd3d55da-1b7c-42bf-a568-6619d8f53ccf" userProvider="AD" userName="Edward Spencer (DHCW - Service Transformation)"/>
        <t:Anchor>
          <t:Comment id="1342194451"/>
        </t:Anchor>
        <t:Assign userId="S::Dave.Nurse@wales.nhs.uk::ca9d110e-3769-4a0c-9852-31f3320e108b" userProvider="AD" userName="Dave Nurse  (DHCW - Service Transformation)"/>
      </t:Event>
      <t:Event id="{6556FF0E-1B16-4E3D-946A-CCD327AFDCB3}" time="2023-12-11T10:19:44.632Z">
        <t:Attribution userId="S::edward.spencer3@wales.nhs.uk::bd3d55da-1b7c-42bf-a568-6619d8f53ccf" userProvider="AD" userName="Edward Spencer (DHCW - Service Transformation)"/>
        <t:Anchor>
          <t:Comment id="1342194451"/>
        </t:Anchor>
        <t:SetTitle title="@Dave Nurse (DHCW - Service Transformation) need to understand if this is specific to Pharmacy or just the generic API question. I presume it will be the generic API questionnaire?"/>
      </t:Event>
      <t:Event id="{EAC1ED52-97D8-4BDA-96C3-345F69F7CD6F}" time="2023-12-11T10:19:51.031Z">
        <t:Attribution userId="S::edward.spencer3@wales.nhs.uk::bd3d55da-1b7c-42bf-a568-6619d8f53ccf" userProvider="AD" userName="Edward Spencer (DHCW - Service Transformation)"/>
        <t:Progress percentComplete="100"/>
      </t:Event>
      <t:Event id="{B093860D-DDBF-487B-95AA-239F4F884D04}" time="2023-12-11T10:19:56.675Z">
        <t:Attribution userId="S::edward.spencer3@wales.nhs.uk::bd3d55da-1b7c-42bf-a568-6619d8f53ccf" userProvider="AD" userName="Edward Spencer (DHCW - Service Transformation)"/>
        <t:Progress percentComplete="0"/>
      </t:Event>
      <t:Event id="{1FE40E40-CA5B-46D1-894D-2D21E2608DA7}" time="2023-12-14T11:58:49.936Z">
        <t:Attribution userId="S::dave.nurse@wales.nhs.uk::ca9d110e-3769-4a0c-9852-31f3320e108b" userProvider="AD" userName="Dave Nurse  (DHCW - Service Transformation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ee8e5ae-f258-4979-94a1-e46d7eadaa0f">
      <Terms xmlns="http://schemas.microsoft.com/office/infopath/2007/PartnerControls"/>
    </lcf76f155ced4ddcb4097134ff3c332f>
    <DocumentType xmlns="cee8e5ae-f258-4979-94a1-e46d7eadaa0f" xsi:nil="true"/>
    <DocumentStatus xmlns="cee8e5ae-f258-4979-94a1-e46d7eadaa0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ED08CA82D7794381D9440A2F430642" ma:contentTypeVersion="17" ma:contentTypeDescription="Create a new document." ma:contentTypeScope="" ma:versionID="2b9f69f66e3b0983e469e5c4349be57a">
  <xsd:schema xmlns:xsd="http://www.w3.org/2001/XMLSchema" xmlns:xs="http://www.w3.org/2001/XMLSchema" xmlns:p="http://schemas.microsoft.com/office/2006/metadata/properties" xmlns:ns1="http://schemas.microsoft.com/sharepoint/v3" xmlns:ns2="cee8e5ae-f258-4979-94a1-e46d7eadaa0f" xmlns:ns3="a95389aa-921a-4689-8903-e16aad9a0568" targetNamespace="http://schemas.microsoft.com/office/2006/metadata/properties" ma:root="true" ma:fieldsID="25a028e685af59ac37f7fd4d312f6403" ns1:_="" ns2:_="" ns3:_="">
    <xsd:import namespace="http://schemas.microsoft.com/sharepoint/v3"/>
    <xsd:import namespace="cee8e5ae-f258-4979-94a1-e46d7eadaa0f"/>
    <xsd:import namespace="a95389aa-921a-4689-8903-e16aad9a05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ocumentType" minOccurs="0"/>
                <xsd:element ref="ns2:DocumentStatu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e8e5ae-f258-4979-94a1-e46d7eadaa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DocumentType" ma:index="20" nillable="true" ma:displayName="Document Type" ma:format="Dropdown" ma:internalName="DocumentType">
      <xsd:simpleType>
        <xsd:restriction base="dms:Text">
          <xsd:maxLength value="255"/>
        </xsd:restriction>
      </xsd:simpleType>
    </xsd:element>
    <xsd:element name="DocumentStatus" ma:index="21" nillable="true" ma:displayName="Document Status" ma:format="Dropdown" ma:internalName="DocumentStatus">
      <xsd:simpleType>
        <xsd:restriction base="dms:Text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5389aa-921a-4689-8903-e16aad9a056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882D9B-0E39-4DB8-A490-E695B3FE10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850752-9178-4933-B97A-8A3B47125128}">
  <ds:schemaRefs>
    <ds:schemaRef ds:uri="http://schemas.microsoft.com/office/2006/documentManagement/types"/>
    <ds:schemaRef ds:uri="636e7460-8594-4fec-b0b2-af90bbf7ff94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b9ce346b-1cca-4d37-8fef-665e76c64a93"/>
    <ds:schemaRef ds:uri="http://www.w3.org/XML/1998/namespace"/>
    <ds:schemaRef ds:uri="http://purl.org/dc/dcmitype/"/>
    <ds:schemaRef ds:uri="cee8e5ae-f258-4979-94a1-e46d7eadaa0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1E252EF-8A93-48DA-B525-456C2ED47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ee8e5ae-f258-4979-94a1-e46d7eadaa0f"/>
    <ds:schemaRef ds:uri="a95389aa-921a-4689-8903-e16aad9a05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5D509C3-F245-49CA-A81C-F318C268577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TEM-DHCW-SOP-Standard Operating Procedure v1.dotx</ap:Template>
  <ap:Application>Microsoft Word for the web</ap:Application>
  <ap:DocSecurity>0</ap:DocSecurity>
  <ap:ScaleCrop>false</ap:ScaleCrop>
  <ap:Company>NHS Wales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Escalation Report Template</dc:title>
  <dc:subject/>
  <dc:creator>Phil Samuel</dc:creator>
  <keywords>SOP Template</keywords>
  <lastModifiedBy>Jake Bourne (DHCW - API Platform)</lastModifiedBy>
  <revision>3</revision>
  <lastPrinted>2023-09-25T23:31:00.0000000Z</lastPrinted>
  <dcterms:created xsi:type="dcterms:W3CDTF">2025-11-04T12:16:00.0000000Z</dcterms:created>
  <dcterms:modified xsi:type="dcterms:W3CDTF">2025-11-04T14:29:18.3966505Z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0x0101002CED08CA82D7794381D9440A2F430642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  <property fmtid="{D5CDD505-2E9C-101B-9397-08002B2CF9AE}" pid="14" name="bf5afb15656248f982b32bd292f5c0e6">
    <vt:lpwstr/>
  </property>
  <property fmtid="{D5CDD505-2E9C-101B-9397-08002B2CF9AE}" pid="15" name="Order">
    <vt:r8>222200</vt:r8>
  </property>
  <property fmtid="{D5CDD505-2E9C-101B-9397-08002B2CF9AE}" pid="16" name="Content Type">
    <vt:lpwstr>69;#Template|00cc421f-a6dd-4d46-893e-3bebc021398a</vt:lpwstr>
  </property>
  <property fmtid="{D5CDD505-2E9C-101B-9397-08002B2CF9AE}" pid="17" name="IMS Area">
    <vt:lpwstr>73;#Quality Management - ISO 9001|b0ab0048-bdb0-45d5-85d7-99ab7c33e858</vt:lpwstr>
  </property>
  <property fmtid="{D5CDD505-2E9C-101B-9397-08002B2CF9AE}" pid="18" name="Management_x0020_System">
    <vt:lpwstr/>
  </property>
  <property fmtid="{D5CDD505-2E9C-101B-9397-08002B2CF9AE}" pid="19" name="Management System">
    <vt:lpwstr/>
  </property>
  <property fmtid="{D5CDD505-2E9C-101B-9397-08002B2CF9AE}" pid="20" name="MediaServiceImageTags">
    <vt:lpwstr/>
  </property>
  <property fmtid="{D5CDD505-2E9C-101B-9397-08002B2CF9AE}" pid="21" name="Column_x0020_Type">
    <vt:lpwstr/>
  </property>
  <property fmtid="{D5CDD505-2E9C-101B-9397-08002B2CF9AE}" pid="22" name="Column Type">
    <vt:lpwstr/>
  </property>
</Properties>
</file>